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ABF83F" w14:textId="1BF98DA9" w:rsidR="00F96B7E" w:rsidRPr="00C177A5" w:rsidRDefault="3AFAB07E" w:rsidP="1C6BFF67">
      <w:pPr>
        <w:autoSpaceDE w:val="0"/>
        <w:autoSpaceDN w:val="0"/>
        <w:adjustRightInd w:val="0"/>
        <w:spacing w:line="276" w:lineRule="auto"/>
        <w:textAlignment w:val="center"/>
        <w:rPr>
          <w:rFonts w:cstheme="minorBidi"/>
          <w:b/>
          <w:bCs/>
          <w:caps/>
          <w:color w:val="2E74B5" w:themeColor="accent5" w:themeShade="BF"/>
          <w:sz w:val="40"/>
          <w:szCs w:val="40"/>
          <w:lang w:val="en-US"/>
        </w:rPr>
      </w:pPr>
      <w:r w:rsidRPr="1C6BFF67">
        <w:rPr>
          <w:rFonts w:cstheme="minorBidi"/>
          <w:caps/>
          <w:color w:val="000000" w:themeColor="text1"/>
          <w:sz w:val="33"/>
          <w:szCs w:val="33"/>
          <w:lang w:val="en-US"/>
        </w:rPr>
        <w:t>Thursday</w:t>
      </w:r>
      <w:r w:rsidR="7F7EB51B" w:rsidRPr="1C6BFF67">
        <w:rPr>
          <w:rFonts w:cstheme="minorBidi"/>
          <w:caps/>
          <w:color w:val="000000" w:themeColor="text1"/>
          <w:sz w:val="33"/>
          <w:szCs w:val="33"/>
          <w:lang w:val="en-US"/>
        </w:rPr>
        <w:t>,</w:t>
      </w:r>
      <w:r w:rsidR="2017D6C5" w:rsidRPr="1C6BFF67">
        <w:rPr>
          <w:rFonts w:cstheme="minorBidi"/>
          <w:caps/>
          <w:color w:val="000000" w:themeColor="text1"/>
          <w:sz w:val="33"/>
          <w:szCs w:val="33"/>
          <w:lang w:val="en-US"/>
        </w:rPr>
        <w:t xml:space="preserve"> </w:t>
      </w:r>
      <w:r w:rsidR="001A6809">
        <w:rPr>
          <w:rFonts w:cstheme="minorBidi"/>
          <w:caps/>
          <w:color w:val="000000" w:themeColor="text1"/>
          <w:sz w:val="33"/>
          <w:szCs w:val="33"/>
          <w:lang w:val="en-US"/>
        </w:rPr>
        <w:t>February 12</w:t>
      </w:r>
      <w:r w:rsidR="7C922360" w:rsidRPr="1C6BFF67">
        <w:rPr>
          <w:rFonts w:cstheme="minorBidi"/>
          <w:caps/>
          <w:color w:val="000000" w:themeColor="text1"/>
          <w:sz w:val="33"/>
          <w:szCs w:val="33"/>
          <w:lang w:val="en-US"/>
        </w:rPr>
        <w:t>, 202</w:t>
      </w:r>
      <w:r w:rsidR="00AE6FC7">
        <w:rPr>
          <w:rFonts w:cstheme="minorBidi"/>
          <w:caps/>
          <w:color w:val="000000" w:themeColor="text1"/>
          <w:sz w:val="33"/>
          <w:szCs w:val="33"/>
          <w:lang w:val="en-US"/>
        </w:rPr>
        <w:t>6</w:t>
      </w:r>
    </w:p>
    <w:p w14:paraId="08258958" w14:textId="74DAC7BB" w:rsidR="00F96B7E" w:rsidRPr="00556D08" w:rsidRDefault="68D1A4A6" w:rsidP="33C3FD3E">
      <w:pPr>
        <w:autoSpaceDE w:val="0"/>
        <w:autoSpaceDN w:val="0"/>
        <w:adjustRightInd w:val="0"/>
        <w:spacing w:line="276" w:lineRule="auto"/>
        <w:textAlignment w:val="center"/>
        <w:rPr>
          <w:rFonts w:cstheme="minorBidi"/>
          <w:b/>
          <w:bCs/>
          <w:caps/>
          <w:sz w:val="40"/>
          <w:szCs w:val="40"/>
          <w:lang w:val="en-US"/>
        </w:rPr>
      </w:pPr>
      <w:r w:rsidRPr="00556D08">
        <w:rPr>
          <w:rFonts w:cstheme="minorBidi"/>
          <w:b/>
          <w:bCs/>
          <w:caps/>
          <w:sz w:val="45"/>
          <w:szCs w:val="45"/>
          <w:lang w:val="en-US"/>
        </w:rPr>
        <w:t>MINUTES</w:t>
      </w:r>
    </w:p>
    <w:p w14:paraId="5DF1ECEA" w14:textId="77777777" w:rsidR="004B3F9B" w:rsidRPr="00466D27" w:rsidRDefault="004B3F9B" w:rsidP="004B3F9B">
      <w:pPr>
        <w:autoSpaceDE w:val="0"/>
        <w:autoSpaceDN w:val="0"/>
        <w:adjustRightInd w:val="0"/>
        <w:spacing w:line="288" w:lineRule="auto"/>
        <w:textAlignment w:val="center"/>
        <w:rPr>
          <w:rFonts w:cstheme="minorHAnsi"/>
          <w:color w:val="000000"/>
          <w:sz w:val="12"/>
          <w:szCs w:val="12"/>
          <w:lang w:val="en-US"/>
        </w:rPr>
      </w:pPr>
    </w:p>
    <w:p w14:paraId="1F37CE6F" w14:textId="77777777" w:rsidR="003F1484" w:rsidRDefault="003F1484" w:rsidP="003F1484">
      <w:pPr>
        <w:autoSpaceDE w:val="0"/>
        <w:autoSpaceDN w:val="0"/>
        <w:adjustRightInd w:val="0"/>
        <w:spacing w:line="288" w:lineRule="auto"/>
        <w:textAlignment w:val="center"/>
        <w:rPr>
          <w:rFonts w:cstheme="minorHAnsi"/>
          <w:b/>
          <w:bCs/>
          <w:caps/>
          <w:color w:val="000000"/>
          <w:lang w:val="en-US"/>
        </w:rPr>
      </w:pPr>
      <w:r w:rsidRPr="00A40603">
        <w:rPr>
          <w:rFonts w:cstheme="minorHAnsi"/>
          <w:b/>
          <w:bCs/>
          <w:caps/>
          <w:color w:val="000000"/>
          <w:lang w:val="en-US"/>
        </w:rPr>
        <w:t>ATTENDANCE</w:t>
      </w:r>
    </w:p>
    <w:p w14:paraId="685D918A" w14:textId="77777777" w:rsidR="003F1484" w:rsidRPr="00556D08" w:rsidRDefault="3FB35293" w:rsidP="33C3FD3E">
      <w:pPr>
        <w:autoSpaceDE w:val="0"/>
        <w:autoSpaceDN w:val="0"/>
        <w:adjustRightInd w:val="0"/>
        <w:ind w:left="272"/>
        <w:textAlignment w:val="center"/>
        <w:rPr>
          <w:rFonts w:cstheme="minorBidi"/>
          <w:b/>
          <w:bCs/>
          <w:sz w:val="22"/>
          <w:szCs w:val="22"/>
          <w:lang w:val="en-US"/>
        </w:rPr>
      </w:pPr>
      <w:r w:rsidRPr="00556D08">
        <w:rPr>
          <w:rFonts w:cstheme="minorBidi"/>
          <w:b/>
          <w:bCs/>
          <w:sz w:val="22"/>
          <w:szCs w:val="22"/>
          <w:lang w:val="en-US"/>
        </w:rPr>
        <w:t>Committee Members Present</w:t>
      </w:r>
    </w:p>
    <w:p w14:paraId="26A67211" w14:textId="2EB46759" w:rsidR="00AE6FC7" w:rsidRDefault="3FB35293" w:rsidP="00AE6FC7">
      <w:pPr>
        <w:ind w:left="272"/>
        <w:rPr>
          <w:rFonts w:cstheme="minorBidi"/>
          <w:sz w:val="22"/>
          <w:szCs w:val="22"/>
          <w:lang w:val="en-US"/>
        </w:rPr>
      </w:pPr>
      <w:r w:rsidRPr="00556D08">
        <w:rPr>
          <w:rFonts w:cstheme="minorBidi"/>
          <w:sz w:val="22"/>
          <w:szCs w:val="22"/>
          <w:lang w:val="en-US"/>
        </w:rPr>
        <w:t>Linda Morrice (Chair)</w:t>
      </w:r>
      <w:r w:rsidR="00FB0C37">
        <w:rPr>
          <w:rFonts w:cstheme="minorBidi"/>
          <w:sz w:val="22"/>
          <w:szCs w:val="22"/>
          <w:lang w:val="en-US"/>
        </w:rPr>
        <w:t xml:space="preserve"> </w:t>
      </w:r>
      <w:r w:rsidRPr="00556D08">
        <w:rPr>
          <w:rFonts w:cstheme="minorBidi"/>
          <w:sz w:val="22"/>
          <w:szCs w:val="22"/>
          <w:lang w:val="en-US"/>
        </w:rPr>
        <w:t>-</w:t>
      </w:r>
      <w:r w:rsidR="00FB0C37">
        <w:rPr>
          <w:rFonts w:cstheme="minorBidi"/>
          <w:sz w:val="22"/>
          <w:szCs w:val="22"/>
          <w:lang w:val="en-US"/>
        </w:rPr>
        <w:t xml:space="preserve"> </w:t>
      </w:r>
      <w:proofErr w:type="spellStart"/>
      <w:r w:rsidRPr="00556D08">
        <w:rPr>
          <w:rFonts w:cstheme="minorBidi"/>
          <w:sz w:val="22"/>
          <w:szCs w:val="22"/>
          <w:lang w:val="en-US"/>
        </w:rPr>
        <w:t>Pathstone</w:t>
      </w:r>
      <w:proofErr w:type="spellEnd"/>
      <w:r w:rsidRPr="00556D08">
        <w:rPr>
          <w:rFonts w:cstheme="minorBidi"/>
          <w:sz w:val="22"/>
          <w:szCs w:val="22"/>
          <w:lang w:val="en-US"/>
        </w:rPr>
        <w:t xml:space="preserve"> Mental Health,</w:t>
      </w:r>
      <w:r w:rsidR="20A54F50" w:rsidRPr="00556D08">
        <w:rPr>
          <w:rFonts w:cstheme="minorBidi"/>
          <w:sz w:val="22"/>
          <w:szCs w:val="22"/>
          <w:lang w:val="en-US"/>
        </w:rPr>
        <w:t xml:space="preserve"> </w:t>
      </w:r>
      <w:r w:rsidR="007950CF">
        <w:rPr>
          <w:rFonts w:cstheme="minorBidi"/>
          <w:sz w:val="22"/>
          <w:szCs w:val="22"/>
          <w:lang w:val="en-US"/>
        </w:rPr>
        <w:t>Brianne Fre</w:t>
      </w:r>
      <w:r w:rsidR="00FB0C37">
        <w:rPr>
          <w:rFonts w:cstheme="minorBidi"/>
          <w:sz w:val="22"/>
          <w:szCs w:val="22"/>
          <w:lang w:val="en-US"/>
        </w:rPr>
        <w:t>i</w:t>
      </w:r>
      <w:r w:rsidR="007950CF">
        <w:rPr>
          <w:rFonts w:cstheme="minorBidi"/>
          <w:sz w:val="22"/>
          <w:szCs w:val="22"/>
          <w:lang w:val="en-US"/>
        </w:rPr>
        <w:t>wat</w:t>
      </w:r>
      <w:r w:rsidR="00FB0C37">
        <w:rPr>
          <w:rFonts w:cstheme="minorBidi"/>
          <w:sz w:val="22"/>
          <w:szCs w:val="22"/>
          <w:lang w:val="en-US"/>
        </w:rPr>
        <w:t xml:space="preserve"> </w:t>
      </w:r>
      <w:r w:rsidR="001465F4">
        <w:rPr>
          <w:rFonts w:cstheme="minorBidi"/>
          <w:sz w:val="22"/>
          <w:szCs w:val="22"/>
          <w:lang w:val="en-US"/>
        </w:rPr>
        <w:t>–</w:t>
      </w:r>
      <w:r w:rsidR="00FB0C37">
        <w:rPr>
          <w:rFonts w:cstheme="minorBidi"/>
          <w:sz w:val="22"/>
          <w:szCs w:val="22"/>
          <w:lang w:val="en-US"/>
        </w:rPr>
        <w:t xml:space="preserve"> </w:t>
      </w:r>
      <w:r w:rsidR="170C8DBD" w:rsidRPr="00556D08">
        <w:rPr>
          <w:rFonts w:cstheme="minorBidi"/>
          <w:sz w:val="22"/>
          <w:szCs w:val="22"/>
          <w:lang w:val="en-US"/>
        </w:rPr>
        <w:t>Bethesda</w:t>
      </w:r>
      <w:r w:rsidR="001465F4">
        <w:rPr>
          <w:rFonts w:cstheme="minorBidi"/>
          <w:sz w:val="22"/>
          <w:szCs w:val="22"/>
          <w:lang w:val="en-US"/>
        </w:rPr>
        <w:t xml:space="preserve"> Services</w:t>
      </w:r>
      <w:r w:rsidR="170C8DBD" w:rsidRPr="00556D08">
        <w:rPr>
          <w:rFonts w:cstheme="minorBidi"/>
          <w:sz w:val="22"/>
          <w:szCs w:val="22"/>
          <w:lang w:val="en-US"/>
        </w:rPr>
        <w:t xml:space="preserve">, </w:t>
      </w:r>
      <w:r w:rsidR="4C4556CA" w:rsidRPr="00556D08">
        <w:rPr>
          <w:rFonts w:cstheme="minorBidi"/>
          <w:sz w:val="22"/>
          <w:szCs w:val="22"/>
          <w:lang w:val="en-US"/>
        </w:rPr>
        <w:t>Flavia Orvitz</w:t>
      </w:r>
      <w:r w:rsidR="00FB0C37">
        <w:rPr>
          <w:rFonts w:cstheme="minorBidi"/>
          <w:sz w:val="22"/>
          <w:szCs w:val="22"/>
          <w:lang w:val="en-US"/>
        </w:rPr>
        <w:t xml:space="preserve"> </w:t>
      </w:r>
      <w:r w:rsidR="4C4556CA" w:rsidRPr="00556D08">
        <w:rPr>
          <w:rFonts w:cstheme="minorBidi"/>
          <w:sz w:val="22"/>
          <w:szCs w:val="22"/>
          <w:lang w:val="en-US"/>
        </w:rPr>
        <w:t>-</w:t>
      </w:r>
      <w:r w:rsidR="00FB0C37">
        <w:rPr>
          <w:rFonts w:cstheme="minorBidi"/>
          <w:sz w:val="22"/>
          <w:szCs w:val="22"/>
          <w:lang w:val="en-US"/>
        </w:rPr>
        <w:t xml:space="preserve"> </w:t>
      </w:r>
      <w:r w:rsidR="4C4556CA" w:rsidRPr="00556D08">
        <w:rPr>
          <w:rFonts w:cstheme="minorBidi"/>
          <w:sz w:val="22"/>
          <w:szCs w:val="22"/>
          <w:lang w:val="en-US"/>
        </w:rPr>
        <w:t>Autism Ontario</w:t>
      </w:r>
      <w:r w:rsidR="001465F4">
        <w:rPr>
          <w:rFonts w:cstheme="minorBidi"/>
          <w:sz w:val="22"/>
          <w:szCs w:val="22"/>
          <w:lang w:val="en-US"/>
        </w:rPr>
        <w:t xml:space="preserve"> – Niagara </w:t>
      </w:r>
      <w:r w:rsidR="000A5241">
        <w:rPr>
          <w:rFonts w:cstheme="minorBidi"/>
          <w:sz w:val="22"/>
          <w:szCs w:val="22"/>
          <w:lang w:val="en-US"/>
        </w:rPr>
        <w:t>Chapter</w:t>
      </w:r>
      <w:r w:rsidR="000A5241" w:rsidRPr="00556D08">
        <w:rPr>
          <w:rFonts w:cstheme="minorBidi"/>
          <w:sz w:val="22"/>
          <w:szCs w:val="22"/>
          <w:lang w:val="en-US"/>
        </w:rPr>
        <w:t>, Patty</w:t>
      </w:r>
      <w:r w:rsidR="00455225">
        <w:rPr>
          <w:rFonts w:cstheme="minorBidi"/>
          <w:sz w:val="22"/>
          <w:szCs w:val="22"/>
          <w:lang w:val="en-US"/>
        </w:rPr>
        <w:t xml:space="preserve"> Ferrie</w:t>
      </w:r>
      <w:r w:rsidR="00C04043">
        <w:rPr>
          <w:rFonts w:cstheme="minorBidi"/>
          <w:sz w:val="22"/>
          <w:szCs w:val="22"/>
          <w:lang w:val="en-US"/>
        </w:rPr>
        <w:t xml:space="preserve"> </w:t>
      </w:r>
      <w:r w:rsidR="00DF788D" w:rsidRPr="00556D08">
        <w:rPr>
          <w:rFonts w:cstheme="minorBidi"/>
          <w:sz w:val="22"/>
          <w:szCs w:val="22"/>
          <w:lang w:val="en-US"/>
        </w:rPr>
        <w:t xml:space="preserve">– </w:t>
      </w:r>
      <w:r w:rsidR="00455225">
        <w:rPr>
          <w:rFonts w:cstheme="minorBidi"/>
          <w:sz w:val="22"/>
          <w:szCs w:val="22"/>
          <w:lang w:val="en-US"/>
        </w:rPr>
        <w:t xml:space="preserve">Inclusion West Niagara, </w:t>
      </w:r>
      <w:bookmarkStart w:id="0" w:name="_Hlk211334415"/>
      <w:r w:rsidR="00DA1744">
        <w:rPr>
          <w:rFonts w:cstheme="minorBidi"/>
          <w:sz w:val="22"/>
          <w:szCs w:val="22"/>
          <w:lang w:val="en-US"/>
        </w:rPr>
        <w:t>Barb Wilson-</w:t>
      </w:r>
      <w:r w:rsidR="00566725">
        <w:rPr>
          <w:rFonts w:cstheme="minorBidi"/>
          <w:sz w:val="22"/>
          <w:szCs w:val="22"/>
          <w:lang w:val="en-US"/>
        </w:rPr>
        <w:t>Inclusion Action in Ontario, Catharine Ho</w:t>
      </w:r>
      <w:r w:rsidR="00960C4E">
        <w:rPr>
          <w:rFonts w:cstheme="minorBidi"/>
          <w:sz w:val="22"/>
          <w:szCs w:val="22"/>
          <w:lang w:val="en-US"/>
        </w:rPr>
        <w:t xml:space="preserve">dson - </w:t>
      </w:r>
      <w:r w:rsidR="00803C25">
        <w:rPr>
          <w:rFonts w:cstheme="minorBidi"/>
          <w:sz w:val="22"/>
          <w:szCs w:val="22"/>
          <w:lang w:val="en-US"/>
        </w:rPr>
        <w:t>Niagara Children's Centre School Authority, Kathy Bell-</w:t>
      </w:r>
      <w:r w:rsidR="00961D09">
        <w:rPr>
          <w:rFonts w:cstheme="minorBidi"/>
          <w:sz w:val="22"/>
          <w:szCs w:val="22"/>
          <w:lang w:val="en-US"/>
        </w:rPr>
        <w:t>Niagara Children's Centre</w:t>
      </w:r>
      <w:r w:rsidR="003C5C51">
        <w:rPr>
          <w:rFonts w:cstheme="minorBidi"/>
          <w:sz w:val="22"/>
          <w:szCs w:val="22"/>
          <w:lang w:val="en-US"/>
        </w:rPr>
        <w:t xml:space="preserve">, </w:t>
      </w:r>
      <w:r w:rsidR="00420307">
        <w:rPr>
          <w:rFonts w:cstheme="minorBidi"/>
          <w:sz w:val="22"/>
          <w:szCs w:val="22"/>
          <w:lang w:val="en-US"/>
        </w:rPr>
        <w:t>Patty Ferrie - Inclusion West Niagara,</w:t>
      </w:r>
      <w:r w:rsidR="00C04043">
        <w:rPr>
          <w:rFonts w:cstheme="minorBidi"/>
          <w:sz w:val="22"/>
          <w:szCs w:val="22"/>
          <w:lang w:val="en-US"/>
        </w:rPr>
        <w:t xml:space="preserve"> </w:t>
      </w:r>
      <w:r w:rsidR="00AE6FC7">
        <w:rPr>
          <w:rFonts w:cstheme="minorBidi"/>
          <w:sz w:val="22"/>
          <w:szCs w:val="22"/>
          <w:lang w:val="en-US"/>
        </w:rPr>
        <w:t xml:space="preserve">Tessa Alexander – </w:t>
      </w:r>
      <w:r w:rsidR="00AE6FC7" w:rsidRPr="00800836">
        <w:rPr>
          <w:rFonts w:cstheme="minorBidi"/>
          <w:sz w:val="22"/>
          <w:szCs w:val="22"/>
          <w:lang w:val="en-US"/>
        </w:rPr>
        <w:t>VOICE for Children Who Are Deaf and Hard of Hearing</w:t>
      </w:r>
      <w:r w:rsidR="007F65CA">
        <w:rPr>
          <w:rFonts w:cstheme="minorBidi"/>
          <w:sz w:val="22"/>
          <w:szCs w:val="22"/>
          <w:lang w:val="en-US"/>
        </w:rPr>
        <w:t xml:space="preserve">, </w:t>
      </w:r>
      <w:r w:rsidR="00AE6FC7">
        <w:rPr>
          <w:rFonts w:cstheme="minorBidi"/>
          <w:sz w:val="22"/>
          <w:szCs w:val="22"/>
          <w:lang w:val="en-US"/>
        </w:rPr>
        <w:t>Katie McKay – Fetal Alcohol Spectrum Disorder</w:t>
      </w:r>
      <w:r w:rsidR="003F19F6">
        <w:rPr>
          <w:rFonts w:cstheme="minorBidi"/>
          <w:sz w:val="22"/>
          <w:szCs w:val="22"/>
          <w:lang w:val="en-US"/>
        </w:rPr>
        <w:t xml:space="preserve"> Coal</w:t>
      </w:r>
      <w:r w:rsidR="00B0108F">
        <w:rPr>
          <w:rFonts w:cstheme="minorBidi"/>
          <w:sz w:val="22"/>
          <w:szCs w:val="22"/>
          <w:lang w:val="en-US"/>
        </w:rPr>
        <w:t>ition.</w:t>
      </w:r>
    </w:p>
    <w:p w14:paraId="2088740D" w14:textId="5A72C479" w:rsidR="67E57C82" w:rsidRPr="00726DB5" w:rsidRDefault="67E57C82" w:rsidP="075457AE">
      <w:pPr>
        <w:ind w:left="272"/>
        <w:rPr>
          <w:rFonts w:cstheme="minorBidi"/>
          <w:sz w:val="20"/>
          <w:szCs w:val="20"/>
          <w:lang w:val="en-US"/>
        </w:rPr>
      </w:pPr>
    </w:p>
    <w:bookmarkEnd w:id="0"/>
    <w:p w14:paraId="1F5DC1D8" w14:textId="46DF9603" w:rsidR="003F1484" w:rsidRPr="00556D08" w:rsidRDefault="003F1484" w:rsidP="67E57C82">
      <w:pPr>
        <w:ind w:left="272"/>
        <w:rPr>
          <w:rFonts w:cstheme="minorBidi"/>
          <w:b/>
          <w:bCs/>
          <w:sz w:val="22"/>
          <w:szCs w:val="22"/>
          <w:lang w:val="en-US"/>
        </w:rPr>
      </w:pPr>
      <w:r w:rsidRPr="00556D08">
        <w:rPr>
          <w:rFonts w:cstheme="minorBidi"/>
          <w:b/>
          <w:bCs/>
          <w:sz w:val="22"/>
          <w:szCs w:val="22"/>
          <w:lang w:val="en-US"/>
        </w:rPr>
        <w:t>Administration/Resource</w:t>
      </w:r>
    </w:p>
    <w:p w14:paraId="10B34FE7" w14:textId="685D8722" w:rsidR="00A77F1D" w:rsidRDefault="49DD53E3" w:rsidP="4015267C">
      <w:pPr>
        <w:ind w:left="272"/>
        <w:rPr>
          <w:rFonts w:cstheme="minorHAnsi"/>
          <w:sz w:val="22"/>
          <w:szCs w:val="22"/>
          <w:lang w:val="en-US"/>
        </w:rPr>
      </w:pPr>
      <w:r w:rsidRPr="00556D08">
        <w:rPr>
          <w:rFonts w:cstheme="minorBidi"/>
          <w:sz w:val="22"/>
          <w:szCs w:val="22"/>
          <w:lang w:val="en-US"/>
        </w:rPr>
        <w:t>Simon Hancox</w:t>
      </w:r>
      <w:r w:rsidR="003014EA" w:rsidRPr="00556D08">
        <w:rPr>
          <w:rFonts w:cstheme="minorBidi"/>
          <w:sz w:val="22"/>
          <w:szCs w:val="22"/>
          <w:lang w:val="en-US"/>
        </w:rPr>
        <w:t>-</w:t>
      </w:r>
      <w:r w:rsidR="2D8DAE00" w:rsidRPr="00556D08">
        <w:rPr>
          <w:rFonts w:cstheme="minorBidi"/>
          <w:sz w:val="22"/>
          <w:szCs w:val="22"/>
          <w:lang w:val="en-US"/>
        </w:rPr>
        <w:t xml:space="preserve">Superintendent of </w:t>
      </w:r>
      <w:r w:rsidR="295D47B2" w:rsidRPr="00556D08">
        <w:rPr>
          <w:rFonts w:cstheme="minorBidi"/>
          <w:sz w:val="22"/>
          <w:szCs w:val="22"/>
          <w:lang w:val="en-US"/>
        </w:rPr>
        <w:t>Student Achievement and Well-</w:t>
      </w:r>
      <w:r w:rsidR="44E0794A" w:rsidRPr="00556D08">
        <w:rPr>
          <w:rFonts w:cstheme="minorBidi"/>
          <w:sz w:val="22"/>
          <w:szCs w:val="22"/>
          <w:lang w:val="en-US"/>
        </w:rPr>
        <w:t xml:space="preserve">being, </w:t>
      </w:r>
      <w:r w:rsidR="25923303" w:rsidRPr="00556D08">
        <w:rPr>
          <w:rFonts w:cstheme="minorBidi"/>
          <w:sz w:val="22"/>
          <w:szCs w:val="22"/>
          <w:lang w:val="en-US"/>
        </w:rPr>
        <w:t>Terri Beck- Student Achievement Leader</w:t>
      </w:r>
      <w:r w:rsidR="00733D9F" w:rsidRPr="00556D08">
        <w:rPr>
          <w:rFonts w:cstheme="minorBidi"/>
          <w:sz w:val="22"/>
          <w:szCs w:val="22"/>
          <w:lang w:val="en-US"/>
        </w:rPr>
        <w:t xml:space="preserve"> </w:t>
      </w:r>
      <w:r w:rsidR="00476E28" w:rsidRPr="00556D08">
        <w:rPr>
          <w:rFonts w:cstheme="minorBidi"/>
          <w:sz w:val="22"/>
          <w:szCs w:val="22"/>
          <w:lang w:val="en-US"/>
        </w:rPr>
        <w:t xml:space="preserve">Special Education </w:t>
      </w:r>
      <w:r w:rsidR="00733D9F" w:rsidRPr="00556D08">
        <w:rPr>
          <w:rFonts w:cstheme="minorBidi"/>
          <w:sz w:val="22"/>
          <w:szCs w:val="22"/>
          <w:lang w:val="en-US"/>
        </w:rPr>
        <w:t>Elementary</w:t>
      </w:r>
      <w:r w:rsidR="25923303" w:rsidRPr="00556D08">
        <w:rPr>
          <w:rFonts w:cstheme="minorBidi"/>
          <w:sz w:val="22"/>
          <w:szCs w:val="22"/>
          <w:lang w:val="en-US"/>
        </w:rPr>
        <w:t>,</w:t>
      </w:r>
      <w:r w:rsidR="00733D9F" w:rsidRPr="00556D08">
        <w:rPr>
          <w:rFonts w:cstheme="minorBidi"/>
          <w:sz w:val="22"/>
          <w:szCs w:val="22"/>
          <w:lang w:val="en-US"/>
        </w:rPr>
        <w:t xml:space="preserve"> Matt Ezrin</w:t>
      </w:r>
      <w:r w:rsidR="00476E28" w:rsidRPr="00556D08">
        <w:rPr>
          <w:rFonts w:cstheme="minorBidi"/>
          <w:sz w:val="22"/>
          <w:szCs w:val="22"/>
          <w:lang w:val="en-US"/>
        </w:rPr>
        <w:t xml:space="preserve"> – Student Achievement Leader Special Education </w:t>
      </w:r>
      <w:r w:rsidR="00BA2C42" w:rsidRPr="00556D08">
        <w:rPr>
          <w:rFonts w:cstheme="minorBidi"/>
          <w:sz w:val="22"/>
          <w:szCs w:val="22"/>
          <w:lang w:val="en-US"/>
        </w:rPr>
        <w:t>Secondary</w:t>
      </w:r>
      <w:r w:rsidR="00640DD4" w:rsidRPr="00556D08">
        <w:rPr>
          <w:rFonts w:cstheme="minorBidi"/>
          <w:sz w:val="22"/>
          <w:szCs w:val="22"/>
          <w:lang w:val="en-US"/>
        </w:rPr>
        <w:t>,</w:t>
      </w:r>
      <w:r w:rsidR="003E5AE9">
        <w:rPr>
          <w:rFonts w:cstheme="minorBidi"/>
          <w:sz w:val="22"/>
          <w:szCs w:val="22"/>
          <w:lang w:val="en-US"/>
        </w:rPr>
        <w:t xml:space="preserve"> Tracey Krysa</w:t>
      </w:r>
      <w:r w:rsidR="00A3318A">
        <w:rPr>
          <w:rFonts w:cstheme="minorBidi"/>
          <w:sz w:val="22"/>
          <w:szCs w:val="22"/>
          <w:lang w:val="en-US"/>
        </w:rPr>
        <w:t xml:space="preserve"> – Senior Manager Special Education, </w:t>
      </w:r>
      <w:r w:rsidR="001A0D28">
        <w:rPr>
          <w:rFonts w:cstheme="minorHAnsi"/>
          <w:sz w:val="22"/>
          <w:szCs w:val="22"/>
          <w:lang w:val="en-US"/>
        </w:rPr>
        <w:t>Elizabeth Klassen</w:t>
      </w:r>
      <w:r w:rsidR="00640DD4" w:rsidRPr="00556D08">
        <w:rPr>
          <w:rFonts w:cstheme="minorBidi"/>
          <w:sz w:val="22"/>
          <w:szCs w:val="22"/>
          <w:lang w:val="en-US"/>
        </w:rPr>
        <w:t xml:space="preserve"> </w:t>
      </w:r>
      <w:r w:rsidR="008C466F" w:rsidRPr="00556D08">
        <w:rPr>
          <w:rFonts w:cstheme="minorHAnsi"/>
          <w:sz w:val="22"/>
          <w:szCs w:val="22"/>
          <w:lang w:val="en-US"/>
        </w:rPr>
        <w:t>- Trustee, District School Board of Niagara</w:t>
      </w:r>
    </w:p>
    <w:p w14:paraId="573971F0" w14:textId="77777777" w:rsidR="007F65CA" w:rsidRPr="00726DB5" w:rsidRDefault="007F65CA" w:rsidP="4015267C">
      <w:pPr>
        <w:ind w:left="272"/>
        <w:rPr>
          <w:rFonts w:cstheme="minorBidi"/>
          <w:sz w:val="20"/>
          <w:szCs w:val="20"/>
          <w:lang w:val="en-US"/>
        </w:rPr>
      </w:pPr>
    </w:p>
    <w:p w14:paraId="702C4B56" w14:textId="51DBBDF8" w:rsidR="00A77F1D" w:rsidRDefault="00A77F1D" w:rsidP="4015267C">
      <w:pPr>
        <w:ind w:left="272"/>
        <w:rPr>
          <w:rFonts w:cstheme="minorBidi"/>
          <w:b/>
          <w:bCs/>
          <w:sz w:val="22"/>
          <w:szCs w:val="22"/>
          <w:lang w:val="en-US"/>
        </w:rPr>
      </w:pPr>
      <w:r w:rsidRPr="00556D08">
        <w:rPr>
          <w:rFonts w:cstheme="minorBidi"/>
          <w:b/>
          <w:bCs/>
          <w:sz w:val="22"/>
          <w:szCs w:val="22"/>
          <w:lang w:val="en-US"/>
        </w:rPr>
        <w:t>R</w:t>
      </w:r>
      <w:r>
        <w:rPr>
          <w:rFonts w:cstheme="minorBidi"/>
          <w:b/>
          <w:bCs/>
          <w:sz w:val="22"/>
          <w:szCs w:val="22"/>
          <w:lang w:val="en-US"/>
        </w:rPr>
        <w:t>egrets</w:t>
      </w:r>
    </w:p>
    <w:p w14:paraId="3B4B9AB7" w14:textId="0F5496BC" w:rsidR="00573711" w:rsidRDefault="00573711" w:rsidP="4015267C">
      <w:pPr>
        <w:ind w:left="272"/>
        <w:rPr>
          <w:rFonts w:cstheme="minorBidi"/>
          <w:b/>
          <w:bCs/>
          <w:sz w:val="22"/>
          <w:szCs w:val="22"/>
          <w:lang w:val="en-US"/>
        </w:rPr>
      </w:pPr>
      <w:r w:rsidRPr="00556D08">
        <w:rPr>
          <w:rFonts w:cstheme="minorHAnsi"/>
          <w:sz w:val="22"/>
          <w:szCs w:val="22"/>
          <w:lang w:val="en-US"/>
        </w:rPr>
        <w:t>Shannon Mitchell</w:t>
      </w:r>
      <w:r>
        <w:rPr>
          <w:rFonts w:cstheme="minorHAnsi"/>
          <w:sz w:val="22"/>
          <w:szCs w:val="22"/>
          <w:lang w:val="en-US"/>
        </w:rPr>
        <w:t xml:space="preserve"> </w:t>
      </w:r>
      <w:r w:rsidRPr="00556D08">
        <w:rPr>
          <w:rFonts w:cstheme="minorHAnsi"/>
          <w:sz w:val="22"/>
          <w:szCs w:val="22"/>
          <w:lang w:val="en-US"/>
        </w:rPr>
        <w:t>- Trustee, District School Board of Niagara</w:t>
      </w:r>
    </w:p>
    <w:p w14:paraId="69A512BA" w14:textId="77777777" w:rsidR="00220661" w:rsidRPr="00726DB5" w:rsidRDefault="00220661" w:rsidP="5FFB6474">
      <w:pPr>
        <w:ind w:left="272"/>
        <w:rPr>
          <w:rFonts w:cstheme="minorBidi"/>
          <w:sz w:val="20"/>
          <w:szCs w:val="20"/>
          <w:lang w:val="en-US"/>
        </w:rPr>
      </w:pPr>
    </w:p>
    <w:p w14:paraId="7B978154" w14:textId="50BDACC2" w:rsidR="003F1484" w:rsidRPr="00556D08" w:rsidRDefault="00A001C2" w:rsidP="1C6BFF67">
      <w:pPr>
        <w:autoSpaceDE w:val="0"/>
        <w:autoSpaceDN w:val="0"/>
        <w:adjustRightInd w:val="0"/>
        <w:ind w:left="272"/>
        <w:textAlignment w:val="center"/>
        <w:rPr>
          <w:rFonts w:cstheme="minorBidi"/>
          <w:b/>
          <w:bCs/>
          <w:sz w:val="22"/>
          <w:szCs w:val="22"/>
          <w:lang w:val="en-US"/>
        </w:rPr>
      </w:pPr>
      <w:r w:rsidRPr="00556D08">
        <w:rPr>
          <w:rFonts w:cstheme="minorBidi"/>
          <w:b/>
          <w:bCs/>
          <w:sz w:val="22"/>
          <w:szCs w:val="22"/>
          <w:lang w:val="en-US"/>
        </w:rPr>
        <w:t>R</w:t>
      </w:r>
      <w:r w:rsidR="003F1484" w:rsidRPr="00556D08">
        <w:rPr>
          <w:rFonts w:cstheme="minorBidi"/>
          <w:b/>
          <w:bCs/>
          <w:sz w:val="22"/>
          <w:szCs w:val="22"/>
          <w:lang w:val="en-US"/>
        </w:rPr>
        <w:t>ecording Secretary</w:t>
      </w:r>
    </w:p>
    <w:p w14:paraId="033E797F" w14:textId="6CFFDD8C" w:rsidR="4F2ABD5D" w:rsidRPr="00556D08" w:rsidRDefault="001A6809" w:rsidP="4CD19B40">
      <w:pPr>
        <w:spacing w:line="259" w:lineRule="auto"/>
        <w:ind w:left="272"/>
      </w:pPr>
      <w:r>
        <w:rPr>
          <w:rFonts w:cstheme="minorBidi"/>
          <w:sz w:val="22"/>
          <w:szCs w:val="22"/>
          <w:lang w:val="en-US"/>
        </w:rPr>
        <w:t>Trish Miller, Administrative Assistant to Super</w:t>
      </w:r>
      <w:r w:rsidR="00CE7FB7">
        <w:rPr>
          <w:rFonts w:cstheme="minorBidi"/>
          <w:sz w:val="22"/>
          <w:szCs w:val="22"/>
          <w:lang w:val="en-US"/>
        </w:rPr>
        <w:t>intendent</w:t>
      </w:r>
    </w:p>
    <w:p w14:paraId="47754C01" w14:textId="77777777" w:rsidR="00E56FF6" w:rsidRPr="00726DB5" w:rsidRDefault="00E56FF6" w:rsidP="00EF7D67">
      <w:pPr>
        <w:autoSpaceDE w:val="0"/>
        <w:autoSpaceDN w:val="0"/>
        <w:adjustRightInd w:val="0"/>
        <w:ind w:left="270"/>
        <w:textAlignment w:val="center"/>
        <w:rPr>
          <w:rFonts w:cstheme="minorHAnsi"/>
          <w:b/>
          <w:bCs/>
          <w:caps/>
          <w:sz w:val="20"/>
          <w:szCs w:val="20"/>
          <w:lang w:val="en-US"/>
        </w:rPr>
      </w:pPr>
    </w:p>
    <w:p w14:paraId="7F70AD51" w14:textId="760E238D" w:rsidR="001A190A" w:rsidRPr="00556D08" w:rsidRDefault="00D446C7" w:rsidP="00FE4E05">
      <w:pPr>
        <w:pStyle w:val="ListParagraph"/>
        <w:numPr>
          <w:ilvl w:val="0"/>
          <w:numId w:val="23"/>
        </w:numPr>
        <w:autoSpaceDE w:val="0"/>
        <w:autoSpaceDN w:val="0"/>
        <w:adjustRightInd w:val="0"/>
        <w:textAlignment w:val="center"/>
        <w:rPr>
          <w:rFonts w:cstheme="minorBidi"/>
          <w:b/>
          <w:bCs/>
          <w:caps/>
          <w:sz w:val="22"/>
          <w:szCs w:val="22"/>
          <w:lang w:val="en-US"/>
        </w:rPr>
      </w:pPr>
      <w:r>
        <w:rPr>
          <w:rFonts w:cstheme="minorBidi"/>
          <w:b/>
          <w:bCs/>
          <w:caps/>
          <w:sz w:val="22"/>
          <w:szCs w:val="22"/>
          <w:lang w:val="en-US"/>
        </w:rPr>
        <w:t>Acknowledgement of Territory</w:t>
      </w:r>
      <w:r w:rsidR="003F1484" w:rsidRPr="00556D08">
        <w:rPr>
          <w:rFonts w:cstheme="minorBidi"/>
          <w:b/>
          <w:bCs/>
          <w:caps/>
          <w:sz w:val="22"/>
          <w:szCs w:val="22"/>
          <w:lang w:val="en-US"/>
        </w:rPr>
        <w:t xml:space="preserve"> </w:t>
      </w:r>
    </w:p>
    <w:p w14:paraId="6784A364" w14:textId="5A3B920F" w:rsidR="00F3495E" w:rsidRPr="00715D8C" w:rsidRDefault="003F1484" w:rsidP="00DA5A9F">
      <w:pPr>
        <w:pStyle w:val="ListParagraph"/>
        <w:autoSpaceDE w:val="0"/>
        <w:autoSpaceDN w:val="0"/>
        <w:adjustRightInd w:val="0"/>
        <w:ind w:left="927"/>
        <w:textAlignment w:val="center"/>
        <w:rPr>
          <w:rFonts w:cstheme="minorBidi"/>
          <w:color w:val="000000" w:themeColor="text1"/>
          <w:sz w:val="22"/>
          <w:szCs w:val="22"/>
          <w:lang w:val="en-US"/>
        </w:rPr>
      </w:pPr>
      <w:r w:rsidRPr="00715D8C">
        <w:rPr>
          <w:rFonts w:cstheme="minorBidi"/>
          <w:color w:val="000000" w:themeColor="text1"/>
          <w:sz w:val="22"/>
          <w:szCs w:val="22"/>
          <w:lang w:val="en-US"/>
        </w:rPr>
        <w:t xml:space="preserve">Quorum was established and the Special Education Advisory Committee (SEAC) meeting was called to order at </w:t>
      </w:r>
      <w:r w:rsidRPr="00B0108F">
        <w:rPr>
          <w:rFonts w:cstheme="minorBidi"/>
          <w:color w:val="000000" w:themeColor="text1"/>
          <w:sz w:val="22"/>
          <w:szCs w:val="22"/>
          <w:lang w:val="en-US"/>
        </w:rPr>
        <w:t>5:</w:t>
      </w:r>
      <w:r w:rsidR="00821375" w:rsidRPr="00B0108F">
        <w:rPr>
          <w:rFonts w:cstheme="minorBidi"/>
          <w:color w:val="000000" w:themeColor="text1"/>
          <w:sz w:val="22"/>
          <w:szCs w:val="22"/>
          <w:lang w:val="en-US"/>
        </w:rPr>
        <w:t>30</w:t>
      </w:r>
      <w:r w:rsidRPr="00B0108F">
        <w:rPr>
          <w:rFonts w:cstheme="minorBidi"/>
          <w:color w:val="000000" w:themeColor="text1"/>
          <w:sz w:val="22"/>
          <w:szCs w:val="22"/>
          <w:lang w:val="en-US"/>
        </w:rPr>
        <w:t xml:space="preserve"> </w:t>
      </w:r>
      <w:r w:rsidR="00F33E26" w:rsidRPr="00B0108F">
        <w:rPr>
          <w:rFonts w:cstheme="minorBidi"/>
          <w:color w:val="000000" w:themeColor="text1"/>
          <w:sz w:val="22"/>
          <w:szCs w:val="22"/>
          <w:lang w:val="en-US"/>
        </w:rPr>
        <w:t>p.m.</w:t>
      </w:r>
      <w:r w:rsidR="00F33E26" w:rsidRPr="00715D8C">
        <w:rPr>
          <w:rFonts w:cstheme="minorBidi"/>
          <w:color w:val="000000" w:themeColor="text1"/>
          <w:sz w:val="22"/>
          <w:szCs w:val="22"/>
          <w:lang w:val="en-US"/>
        </w:rPr>
        <w:t xml:space="preserve"> </w:t>
      </w:r>
      <w:r w:rsidR="00D446C7">
        <w:rPr>
          <w:rFonts w:cstheme="minorBidi"/>
          <w:color w:val="000000" w:themeColor="text1"/>
          <w:sz w:val="22"/>
          <w:szCs w:val="22"/>
          <w:lang w:val="en-US"/>
        </w:rPr>
        <w:t>Chair Morrice</w:t>
      </w:r>
      <w:r w:rsidR="00591103" w:rsidRPr="00715D8C">
        <w:rPr>
          <w:rFonts w:cstheme="minorBidi"/>
          <w:color w:val="000000" w:themeColor="text1"/>
          <w:sz w:val="22"/>
          <w:szCs w:val="22"/>
          <w:lang w:val="en-US"/>
        </w:rPr>
        <w:t xml:space="preserve"> </w:t>
      </w:r>
      <w:r w:rsidR="00715D8C">
        <w:rPr>
          <w:rFonts w:cstheme="minorBidi"/>
          <w:color w:val="000000" w:themeColor="text1"/>
          <w:sz w:val="22"/>
          <w:szCs w:val="22"/>
          <w:lang w:val="en-US"/>
        </w:rPr>
        <w:t>opened</w:t>
      </w:r>
      <w:r w:rsidR="43AD90F3" w:rsidRPr="00715D8C">
        <w:rPr>
          <w:rFonts w:cstheme="minorBidi"/>
          <w:color w:val="000000" w:themeColor="text1"/>
          <w:sz w:val="22"/>
          <w:szCs w:val="22"/>
          <w:lang w:val="en-US"/>
        </w:rPr>
        <w:t xml:space="preserve"> the meeting with the Acknowledgement of Traditional Territory of the Haudenosaunee and </w:t>
      </w:r>
      <w:r w:rsidR="78DE344C" w:rsidRPr="00715D8C">
        <w:rPr>
          <w:rFonts w:cstheme="minorBidi"/>
          <w:color w:val="000000" w:themeColor="text1"/>
          <w:sz w:val="22"/>
          <w:szCs w:val="22"/>
          <w:lang w:val="en-US"/>
        </w:rPr>
        <w:t>Anishinaabe</w:t>
      </w:r>
      <w:r w:rsidR="43AD90F3" w:rsidRPr="00715D8C">
        <w:rPr>
          <w:rFonts w:cstheme="minorBidi"/>
          <w:color w:val="000000" w:themeColor="text1"/>
          <w:sz w:val="22"/>
          <w:szCs w:val="22"/>
          <w:lang w:val="en-US"/>
        </w:rPr>
        <w:t xml:space="preserve"> peoples.</w:t>
      </w:r>
    </w:p>
    <w:p w14:paraId="6367229F" w14:textId="77777777" w:rsidR="00FE4E05" w:rsidRPr="00726DB5" w:rsidRDefault="00FE4E05" w:rsidP="000A7785">
      <w:pPr>
        <w:pStyle w:val="ListParagraph"/>
        <w:rPr>
          <w:rFonts w:cstheme="minorBidi"/>
          <w:sz w:val="20"/>
          <w:szCs w:val="20"/>
          <w:lang w:val="en-US"/>
        </w:rPr>
      </w:pPr>
    </w:p>
    <w:p w14:paraId="67BED33D" w14:textId="0AC4EEBC" w:rsidR="00833F28" w:rsidRPr="00556D08" w:rsidRDefault="00833F28" w:rsidP="00833F28">
      <w:pPr>
        <w:pStyle w:val="ListParagraph"/>
        <w:numPr>
          <w:ilvl w:val="0"/>
          <w:numId w:val="23"/>
        </w:numPr>
        <w:rPr>
          <w:rFonts w:cstheme="minorBidi"/>
          <w:sz w:val="22"/>
          <w:szCs w:val="22"/>
          <w:lang w:val="en-US"/>
        </w:rPr>
      </w:pPr>
      <w:r w:rsidRPr="00556D08">
        <w:rPr>
          <w:rFonts w:cstheme="minorBidi"/>
          <w:b/>
          <w:bCs/>
          <w:caps/>
          <w:sz w:val="22"/>
          <w:szCs w:val="22"/>
          <w:lang w:val="en-US"/>
        </w:rPr>
        <w:t>APPROVAL OF AGENDA</w:t>
      </w:r>
    </w:p>
    <w:p w14:paraId="1EBAA946" w14:textId="1CD2000B" w:rsidR="00833F28" w:rsidRPr="00F44579" w:rsidRDefault="00833F28" w:rsidP="00DA5A9F">
      <w:pPr>
        <w:pStyle w:val="ListParagraph"/>
        <w:ind w:firstLine="207"/>
        <w:rPr>
          <w:rFonts w:cstheme="minorBidi"/>
          <w:sz w:val="22"/>
          <w:szCs w:val="22"/>
          <w:lang w:val="en-US"/>
        </w:rPr>
      </w:pPr>
      <w:r w:rsidRPr="00556D08">
        <w:rPr>
          <w:rFonts w:cstheme="minorBidi"/>
          <w:b/>
          <w:bCs/>
          <w:sz w:val="22"/>
          <w:szCs w:val="22"/>
          <w:lang w:val="en-US"/>
        </w:rPr>
        <w:t xml:space="preserve">Moved by </w:t>
      </w:r>
      <w:r w:rsidR="00967BF4">
        <w:rPr>
          <w:rFonts w:cstheme="minorBidi"/>
          <w:b/>
          <w:bCs/>
          <w:sz w:val="22"/>
          <w:szCs w:val="22"/>
          <w:lang w:val="en-US"/>
        </w:rPr>
        <w:t>Kathy Bell</w:t>
      </w:r>
    </w:p>
    <w:p w14:paraId="6210EF6F" w14:textId="16BABC47" w:rsidR="00F44579" w:rsidRPr="005A1CC7" w:rsidRDefault="00833F28" w:rsidP="00DA5A9F">
      <w:pPr>
        <w:pStyle w:val="ListParagraph"/>
        <w:ind w:firstLine="207"/>
        <w:rPr>
          <w:rFonts w:cstheme="minorBidi"/>
          <w:sz w:val="22"/>
          <w:szCs w:val="22"/>
          <w:lang w:val="en-US"/>
        </w:rPr>
      </w:pPr>
      <w:r w:rsidRPr="00556D08">
        <w:rPr>
          <w:rFonts w:cstheme="minorBidi"/>
          <w:b/>
          <w:bCs/>
          <w:sz w:val="22"/>
          <w:szCs w:val="22"/>
          <w:lang w:val="en-US"/>
        </w:rPr>
        <w:t xml:space="preserve">Seconded by </w:t>
      </w:r>
      <w:r w:rsidR="00967BF4">
        <w:rPr>
          <w:rFonts w:cstheme="minorBidi"/>
          <w:b/>
          <w:bCs/>
          <w:sz w:val="22"/>
          <w:szCs w:val="22"/>
          <w:lang w:val="en-US"/>
        </w:rPr>
        <w:t>Patty Ferrie</w:t>
      </w:r>
    </w:p>
    <w:p w14:paraId="3F782278" w14:textId="77777777" w:rsidR="00F44579" w:rsidRPr="00726DB5" w:rsidRDefault="00F44579" w:rsidP="00683194">
      <w:pPr>
        <w:pStyle w:val="Default"/>
        <w:ind w:left="720"/>
        <w:rPr>
          <w:rFonts w:asciiTheme="minorHAnsi" w:hAnsiTheme="minorHAnsi" w:cstheme="minorBidi"/>
          <w:color w:val="auto"/>
          <w:sz w:val="20"/>
          <w:szCs w:val="20"/>
        </w:rPr>
      </w:pPr>
    </w:p>
    <w:p w14:paraId="7BB8504E" w14:textId="7D8025A3" w:rsidR="00833F28" w:rsidRPr="00556D08" w:rsidRDefault="00833F28" w:rsidP="00DA5A9F">
      <w:pPr>
        <w:pStyle w:val="Default"/>
        <w:ind w:left="720" w:firstLine="207"/>
        <w:rPr>
          <w:rFonts w:asciiTheme="minorHAnsi" w:hAnsiTheme="minorHAnsi" w:cstheme="minorBidi"/>
          <w:b/>
          <w:bCs/>
          <w:i/>
          <w:iCs/>
          <w:color w:val="auto"/>
          <w:lang w:val="en-CA"/>
        </w:rPr>
      </w:pPr>
      <w:r w:rsidRPr="00556D08">
        <w:rPr>
          <w:rFonts w:asciiTheme="minorHAnsi" w:hAnsiTheme="minorHAnsi" w:cstheme="minorBidi"/>
          <w:color w:val="auto"/>
        </w:rPr>
        <w:t xml:space="preserve"> “</w:t>
      </w:r>
      <w:r w:rsidRPr="00556D08">
        <w:rPr>
          <w:rFonts w:asciiTheme="minorHAnsi" w:hAnsiTheme="minorHAnsi" w:cstheme="minorBidi"/>
          <w:b/>
          <w:bCs/>
          <w:i/>
          <w:iCs/>
          <w:color w:val="auto"/>
          <w:lang w:val="en-CA"/>
        </w:rPr>
        <w:t xml:space="preserve">That the Agenda dated </w:t>
      </w:r>
      <w:r w:rsidR="00CE7FB7">
        <w:rPr>
          <w:rFonts w:asciiTheme="minorHAnsi" w:hAnsiTheme="minorHAnsi" w:cstheme="minorBidi"/>
          <w:b/>
          <w:bCs/>
          <w:i/>
          <w:iCs/>
          <w:color w:val="auto"/>
          <w:lang w:val="en-CA"/>
        </w:rPr>
        <w:t>February 12</w:t>
      </w:r>
      <w:r w:rsidR="009E4619" w:rsidRPr="00556D08">
        <w:rPr>
          <w:rFonts w:asciiTheme="minorHAnsi" w:hAnsiTheme="minorHAnsi" w:cstheme="minorBidi"/>
          <w:b/>
          <w:bCs/>
          <w:i/>
          <w:iCs/>
          <w:color w:val="auto"/>
          <w:lang w:val="en-CA"/>
        </w:rPr>
        <w:t>,</w:t>
      </w:r>
      <w:r w:rsidRPr="00556D08">
        <w:rPr>
          <w:rFonts w:asciiTheme="minorHAnsi" w:hAnsiTheme="minorHAnsi" w:cstheme="minorBidi"/>
          <w:b/>
          <w:bCs/>
          <w:i/>
          <w:iCs/>
          <w:color w:val="auto"/>
          <w:lang w:val="en-CA"/>
        </w:rPr>
        <w:t xml:space="preserve"> 202</w:t>
      </w:r>
      <w:r w:rsidR="00AE6FC7">
        <w:rPr>
          <w:rFonts w:asciiTheme="minorHAnsi" w:hAnsiTheme="minorHAnsi" w:cstheme="minorBidi"/>
          <w:b/>
          <w:bCs/>
          <w:i/>
          <w:iCs/>
          <w:color w:val="auto"/>
          <w:lang w:val="en-CA"/>
        </w:rPr>
        <w:t>6</w:t>
      </w:r>
      <w:r w:rsidRPr="00556D08">
        <w:rPr>
          <w:rFonts w:asciiTheme="minorHAnsi" w:hAnsiTheme="minorHAnsi" w:cstheme="minorBidi"/>
          <w:b/>
          <w:bCs/>
          <w:i/>
          <w:iCs/>
          <w:color w:val="auto"/>
          <w:lang w:val="en-CA"/>
        </w:rPr>
        <w:t>, be approved as presented.”</w:t>
      </w:r>
    </w:p>
    <w:p w14:paraId="13D4F5DD" w14:textId="77777777" w:rsidR="00C179B6" w:rsidRDefault="00833F28" w:rsidP="00DA5A9F">
      <w:pPr>
        <w:pStyle w:val="ListParagraph"/>
        <w:ind w:firstLine="207"/>
        <w:rPr>
          <w:rFonts w:cstheme="minorBidi"/>
          <w:b/>
          <w:bCs/>
          <w:sz w:val="22"/>
          <w:szCs w:val="22"/>
          <w:lang w:val="en-US"/>
        </w:rPr>
      </w:pPr>
      <w:r w:rsidRPr="00556D08">
        <w:rPr>
          <w:rFonts w:cstheme="minorBidi"/>
          <w:b/>
          <w:bCs/>
          <w:sz w:val="22"/>
          <w:szCs w:val="22"/>
          <w:lang w:val="en-US"/>
        </w:rPr>
        <w:t>CARRIED</w:t>
      </w:r>
    </w:p>
    <w:p w14:paraId="1E5463CB" w14:textId="77777777" w:rsidR="00481FDD" w:rsidRDefault="00481FDD" w:rsidP="00C179B6">
      <w:pPr>
        <w:pStyle w:val="ListParagraph"/>
        <w:rPr>
          <w:rFonts w:cstheme="minorBidi"/>
          <w:b/>
          <w:bCs/>
          <w:sz w:val="22"/>
          <w:szCs w:val="22"/>
          <w:lang w:val="en-US"/>
        </w:rPr>
      </w:pPr>
    </w:p>
    <w:p w14:paraId="2A3D5D62" w14:textId="77777777" w:rsidR="007F592B" w:rsidRDefault="00481FDD" w:rsidP="004910DF">
      <w:pPr>
        <w:pStyle w:val="ListParagraph"/>
        <w:numPr>
          <w:ilvl w:val="0"/>
          <w:numId w:val="23"/>
        </w:numPr>
        <w:rPr>
          <w:rFonts w:cstheme="minorBidi"/>
          <w:b/>
          <w:bCs/>
          <w:caps/>
          <w:sz w:val="22"/>
          <w:szCs w:val="22"/>
          <w:lang w:val="en-US"/>
        </w:rPr>
      </w:pPr>
      <w:r>
        <w:rPr>
          <w:rFonts w:cstheme="minorBidi"/>
          <w:b/>
          <w:bCs/>
          <w:caps/>
          <w:sz w:val="22"/>
          <w:szCs w:val="22"/>
          <w:lang w:val="en-US"/>
        </w:rPr>
        <w:t>WE</w:t>
      </w:r>
      <w:r w:rsidR="003A1AF6">
        <w:rPr>
          <w:rFonts w:cstheme="minorBidi"/>
          <w:b/>
          <w:bCs/>
          <w:caps/>
          <w:sz w:val="22"/>
          <w:szCs w:val="22"/>
          <w:lang w:val="en-US"/>
        </w:rPr>
        <w:t>l</w:t>
      </w:r>
      <w:r>
        <w:rPr>
          <w:rFonts w:cstheme="minorBidi"/>
          <w:b/>
          <w:bCs/>
          <w:caps/>
          <w:sz w:val="22"/>
          <w:szCs w:val="22"/>
          <w:lang w:val="en-US"/>
        </w:rPr>
        <w:t>COME NEW SEAC MEMBER</w:t>
      </w:r>
    </w:p>
    <w:p w14:paraId="5CFDC9DA" w14:textId="51448884" w:rsidR="004910DF" w:rsidRPr="009E0016" w:rsidRDefault="007F592B" w:rsidP="007F592B">
      <w:pPr>
        <w:pStyle w:val="ListParagraph"/>
        <w:ind w:left="927"/>
        <w:rPr>
          <w:rFonts w:cstheme="minorBidi"/>
          <w:b/>
          <w:bCs/>
          <w:caps/>
          <w:sz w:val="22"/>
          <w:szCs w:val="22"/>
          <w:lang w:val="en-US"/>
        </w:rPr>
      </w:pPr>
      <w:r>
        <w:rPr>
          <w:rFonts w:cstheme="minorBidi"/>
          <w:color w:val="000000" w:themeColor="text1"/>
          <w:sz w:val="22"/>
          <w:szCs w:val="22"/>
          <w:lang w:val="en-US"/>
        </w:rPr>
        <w:t>Chair</w:t>
      </w:r>
      <w:r w:rsidR="00C96C73">
        <w:rPr>
          <w:rFonts w:cstheme="minorBidi"/>
          <w:color w:val="000000" w:themeColor="text1"/>
          <w:sz w:val="22"/>
          <w:szCs w:val="22"/>
          <w:lang w:val="en-US"/>
        </w:rPr>
        <w:t xml:space="preserve"> </w:t>
      </w:r>
      <w:r w:rsidR="00AD2D7E">
        <w:rPr>
          <w:rFonts w:cstheme="minorBidi"/>
          <w:color w:val="000000" w:themeColor="text1"/>
          <w:sz w:val="22"/>
          <w:szCs w:val="22"/>
          <w:lang w:val="en-US"/>
        </w:rPr>
        <w:t xml:space="preserve">Morrice welcomed new SEAC member Barb Wilson, representative </w:t>
      </w:r>
      <w:r>
        <w:rPr>
          <w:rFonts w:cstheme="minorBidi"/>
          <w:color w:val="000000" w:themeColor="text1"/>
          <w:sz w:val="22"/>
          <w:szCs w:val="22"/>
          <w:lang w:val="en-US"/>
        </w:rPr>
        <w:t>of</w:t>
      </w:r>
      <w:r w:rsidR="00AD2D7E">
        <w:rPr>
          <w:rFonts w:cstheme="minorBidi"/>
          <w:color w:val="000000" w:themeColor="text1"/>
          <w:sz w:val="22"/>
          <w:szCs w:val="22"/>
          <w:lang w:val="en-US"/>
        </w:rPr>
        <w:t xml:space="preserve"> </w:t>
      </w:r>
      <w:r w:rsidR="009E0016">
        <w:rPr>
          <w:rFonts w:cstheme="minorBidi"/>
          <w:color w:val="000000" w:themeColor="text1"/>
          <w:sz w:val="22"/>
          <w:szCs w:val="22"/>
          <w:lang w:val="en-US"/>
        </w:rPr>
        <w:t>Inclusion Action in Ontario.</w:t>
      </w:r>
    </w:p>
    <w:p w14:paraId="2CF1794C" w14:textId="77777777" w:rsidR="009E0016" w:rsidRPr="007B67A0" w:rsidRDefault="009E0016" w:rsidP="009E0016">
      <w:pPr>
        <w:pStyle w:val="ListParagraph"/>
        <w:ind w:left="927"/>
        <w:rPr>
          <w:rFonts w:cstheme="minorBidi"/>
          <w:b/>
          <w:bCs/>
          <w:caps/>
          <w:sz w:val="22"/>
          <w:szCs w:val="22"/>
          <w:lang w:val="en-US"/>
        </w:rPr>
      </w:pPr>
    </w:p>
    <w:p w14:paraId="0B855E0F" w14:textId="77777777" w:rsidR="007F592B" w:rsidRDefault="00481FDD" w:rsidP="007B67A0">
      <w:pPr>
        <w:pStyle w:val="ListParagraph"/>
        <w:numPr>
          <w:ilvl w:val="0"/>
          <w:numId w:val="23"/>
        </w:numPr>
        <w:rPr>
          <w:rFonts w:cstheme="minorBidi"/>
          <w:b/>
          <w:bCs/>
          <w:caps/>
          <w:sz w:val="22"/>
          <w:szCs w:val="22"/>
          <w:lang w:val="en-US"/>
        </w:rPr>
      </w:pPr>
      <w:r w:rsidRPr="005B13F1">
        <w:rPr>
          <w:rFonts w:cstheme="minorBidi"/>
          <w:b/>
          <w:bCs/>
          <w:caps/>
          <w:sz w:val="22"/>
          <w:szCs w:val="22"/>
          <w:lang w:val="en-US"/>
        </w:rPr>
        <w:t>STUDENT VOICE</w:t>
      </w:r>
    </w:p>
    <w:p w14:paraId="33892BA5" w14:textId="4161EEB6" w:rsidR="004910DF" w:rsidRPr="007F592B" w:rsidRDefault="007F592B" w:rsidP="007F592B">
      <w:pPr>
        <w:pStyle w:val="ListParagraph"/>
        <w:ind w:left="927"/>
        <w:rPr>
          <w:rFonts w:cstheme="minorBidi"/>
          <w:caps/>
          <w:sz w:val="22"/>
          <w:szCs w:val="22"/>
          <w:lang w:val="en-US"/>
        </w:rPr>
      </w:pPr>
      <w:r>
        <w:rPr>
          <w:rFonts w:cstheme="minorBidi"/>
          <w:sz w:val="22"/>
          <w:szCs w:val="22"/>
          <w:lang w:val="en-US"/>
        </w:rPr>
        <w:t xml:space="preserve">Terri Beck, Student Achievement Leader for Special </w:t>
      </w:r>
      <w:r w:rsidR="00BD12AE">
        <w:rPr>
          <w:rFonts w:cstheme="minorBidi"/>
          <w:sz w:val="22"/>
          <w:szCs w:val="22"/>
          <w:lang w:val="en-US"/>
        </w:rPr>
        <w:t>Education</w:t>
      </w:r>
      <w:r>
        <w:rPr>
          <w:rFonts w:cstheme="minorBidi"/>
          <w:sz w:val="22"/>
          <w:szCs w:val="22"/>
          <w:lang w:val="en-US"/>
        </w:rPr>
        <w:t>, presented a video featuring a successful</w:t>
      </w:r>
      <w:r w:rsidR="00155ECD">
        <w:rPr>
          <w:rFonts w:cstheme="minorBidi"/>
          <w:sz w:val="22"/>
          <w:szCs w:val="22"/>
          <w:lang w:val="en-US"/>
        </w:rPr>
        <w:t xml:space="preserve"> sixth grade student at St. Davids Public School.  The student uses a wireless assis</w:t>
      </w:r>
      <w:r w:rsidR="00BC5BAF">
        <w:rPr>
          <w:rFonts w:cstheme="minorBidi"/>
          <w:sz w:val="22"/>
          <w:szCs w:val="22"/>
          <w:lang w:val="en-US"/>
        </w:rPr>
        <w:t xml:space="preserve">ted </w:t>
      </w:r>
      <w:r w:rsidR="00155ECD">
        <w:rPr>
          <w:rFonts w:cstheme="minorBidi"/>
          <w:sz w:val="22"/>
          <w:szCs w:val="22"/>
          <w:lang w:val="en-US"/>
        </w:rPr>
        <w:t xml:space="preserve">device that improves speech understanding in noise by transmitting sound directly from a speaker's microphone to a listener's receiver, hearing aid, or cochlear implant. </w:t>
      </w:r>
      <w:r w:rsidR="00E44AB2">
        <w:rPr>
          <w:rFonts w:cstheme="minorBidi"/>
          <w:sz w:val="22"/>
          <w:szCs w:val="22"/>
          <w:lang w:val="en-US"/>
        </w:rPr>
        <w:t>They bridge the distance and overcome background noise, offering clear audio in classrooms, meetings and homes.</w:t>
      </w:r>
      <w:r w:rsidR="00351116">
        <w:rPr>
          <w:rFonts w:cstheme="minorBidi"/>
          <w:sz w:val="22"/>
          <w:szCs w:val="22"/>
          <w:lang w:val="en-US"/>
        </w:rPr>
        <w:t xml:space="preserve">  These accommodations have promoted greater independence and </w:t>
      </w:r>
      <w:r w:rsidR="00351116">
        <w:rPr>
          <w:rFonts w:cstheme="minorBidi"/>
          <w:sz w:val="22"/>
          <w:szCs w:val="22"/>
          <w:lang w:val="en-US"/>
        </w:rPr>
        <w:lastRenderedPageBreak/>
        <w:t xml:space="preserve">illustrate how perseverance, combined with effective support, enables </w:t>
      </w:r>
      <w:r w:rsidR="005D0492">
        <w:rPr>
          <w:rFonts w:cstheme="minorBidi"/>
          <w:sz w:val="22"/>
          <w:szCs w:val="22"/>
          <w:lang w:val="en-US"/>
        </w:rPr>
        <w:t xml:space="preserve">the </w:t>
      </w:r>
      <w:r w:rsidR="00351116">
        <w:rPr>
          <w:rFonts w:cstheme="minorBidi"/>
          <w:sz w:val="22"/>
          <w:szCs w:val="22"/>
          <w:lang w:val="en-US"/>
        </w:rPr>
        <w:t>student to overcome challenges.</w:t>
      </w:r>
      <w:r w:rsidR="00481FDD" w:rsidRPr="007F592B">
        <w:rPr>
          <w:rFonts w:cstheme="minorBidi"/>
          <w:caps/>
          <w:sz w:val="22"/>
          <w:szCs w:val="22"/>
          <w:lang w:val="en-US"/>
        </w:rPr>
        <w:br/>
      </w:r>
    </w:p>
    <w:p w14:paraId="3AC43F9D" w14:textId="699833A7" w:rsidR="00481FDD" w:rsidRDefault="00481FDD" w:rsidP="00481FDD">
      <w:pPr>
        <w:pStyle w:val="ListParagraph"/>
        <w:numPr>
          <w:ilvl w:val="0"/>
          <w:numId w:val="23"/>
        </w:numPr>
        <w:rPr>
          <w:rFonts w:cstheme="minorBidi"/>
          <w:b/>
          <w:bCs/>
          <w:caps/>
          <w:sz w:val="22"/>
          <w:szCs w:val="22"/>
          <w:lang w:val="en-US"/>
        </w:rPr>
      </w:pPr>
      <w:r>
        <w:rPr>
          <w:rFonts w:cstheme="minorBidi"/>
          <w:b/>
          <w:bCs/>
          <w:caps/>
          <w:sz w:val="22"/>
          <w:szCs w:val="22"/>
          <w:lang w:val="en-US"/>
        </w:rPr>
        <w:t>Special EDUCATION STAFF PREsentation</w:t>
      </w:r>
    </w:p>
    <w:p w14:paraId="7CA3C881" w14:textId="77777777" w:rsidR="00972D7B" w:rsidRPr="00972D7B" w:rsidRDefault="005740B0" w:rsidP="00972D7B">
      <w:pPr>
        <w:pStyle w:val="ListParagraph"/>
        <w:ind w:left="920"/>
        <w:rPr>
          <w:rFonts w:ascii="Calibri" w:hAnsi="Calibri" w:cs="Calibri"/>
          <w:color w:val="000000"/>
          <w:sz w:val="22"/>
          <w:lang w:val="en-US"/>
        </w:rPr>
      </w:pPr>
      <w:r w:rsidRPr="005740B0">
        <w:rPr>
          <w:rFonts w:ascii="Calibri" w:hAnsi="Calibri" w:cs="Calibri"/>
          <w:color w:val="000000"/>
          <w:sz w:val="22"/>
          <w:lang w:val="en-US"/>
        </w:rPr>
        <w:t xml:space="preserve">Student Achievement Leader Terri Beck introduced Sara Moffat, DSBN Itinerant Teacher from the Deaf and Hard of Hearing Resource Department. </w:t>
      </w:r>
      <w:r w:rsidR="00972D7B" w:rsidRPr="00972D7B">
        <w:rPr>
          <w:rFonts w:ascii="Calibri" w:hAnsi="Calibri" w:cs="Calibri"/>
          <w:color w:val="000000"/>
          <w:sz w:val="22"/>
          <w:lang w:val="en-US"/>
        </w:rPr>
        <w:t xml:space="preserve">Sara explained that her department offers extensive support for students, which includes help with personal and SEA Equipment, as well as assistance during transitions throughout the school day and between DSBN schools or other school boards. She also trains staff to effectively support students with their equipment. The team’s essential role </w:t>
      </w:r>
      <w:r w:rsidR="00225FA5" w:rsidRPr="00225FA5">
        <w:rPr>
          <w:color w:val="000000"/>
          <w:sz w:val="22"/>
          <w:szCs w:val="22"/>
          <w:lang w:val="en-US"/>
        </w:rPr>
        <w:t xml:space="preserve">in supporting </w:t>
      </w:r>
      <w:r w:rsidR="00972D7B" w:rsidRPr="00972D7B">
        <w:rPr>
          <w:rFonts w:ascii="Calibri" w:hAnsi="Calibri" w:cs="Calibri"/>
          <w:color w:val="000000"/>
          <w:sz w:val="22"/>
          <w:lang w:val="en-US"/>
        </w:rPr>
        <w:t>transitions for deaf and hard of hearing students greatly contributes to both smooth transitions and fostering a strong sense of belonging within their school communities.</w:t>
      </w:r>
    </w:p>
    <w:p w14:paraId="79096392" w14:textId="324FF6EC" w:rsidR="00A76889" w:rsidRDefault="00A76889" w:rsidP="00972D7B">
      <w:pPr>
        <w:pStyle w:val="ListParagraph"/>
        <w:ind w:left="927"/>
        <w:rPr>
          <w:rFonts w:cstheme="minorBidi"/>
          <w:b/>
          <w:bCs/>
          <w:sz w:val="22"/>
          <w:szCs w:val="22"/>
          <w:lang w:val="en-US"/>
        </w:rPr>
      </w:pPr>
    </w:p>
    <w:p w14:paraId="3C2C82C1" w14:textId="6F692831" w:rsidR="00E44846" w:rsidRPr="00031A5F" w:rsidRDefault="00822D18" w:rsidP="00C179B6">
      <w:pPr>
        <w:pStyle w:val="ListParagraph"/>
        <w:numPr>
          <w:ilvl w:val="0"/>
          <w:numId w:val="23"/>
        </w:numPr>
        <w:rPr>
          <w:rFonts w:cstheme="minorBidi"/>
          <w:b/>
          <w:bCs/>
          <w:caps/>
          <w:sz w:val="22"/>
          <w:szCs w:val="22"/>
          <w:lang w:val="en-US"/>
        </w:rPr>
      </w:pPr>
      <w:r w:rsidRPr="00031A5F">
        <w:rPr>
          <w:rFonts w:cstheme="minorBidi"/>
          <w:b/>
          <w:bCs/>
          <w:caps/>
          <w:sz w:val="22"/>
          <w:szCs w:val="22"/>
          <w:lang w:val="en-US"/>
        </w:rPr>
        <w:t>ASSOCIATION PRESENT</w:t>
      </w:r>
      <w:r w:rsidR="00EE2739" w:rsidRPr="00031A5F">
        <w:rPr>
          <w:rFonts w:cstheme="minorBidi"/>
          <w:b/>
          <w:bCs/>
          <w:caps/>
          <w:sz w:val="22"/>
          <w:szCs w:val="22"/>
          <w:lang w:val="en-US"/>
        </w:rPr>
        <w:t>ATION</w:t>
      </w:r>
    </w:p>
    <w:p w14:paraId="58213D99" w14:textId="7FB614ED" w:rsidR="00230B72" w:rsidRPr="00C179B6" w:rsidRDefault="00DB40E0" w:rsidP="00DB40E0">
      <w:pPr>
        <w:pStyle w:val="ListParagraph"/>
        <w:ind w:left="927"/>
        <w:rPr>
          <w:b/>
          <w:bCs/>
          <w:caps/>
          <w:lang w:val="en-US"/>
        </w:rPr>
      </w:pPr>
      <w:r w:rsidRPr="00DB40E0">
        <w:rPr>
          <w:rFonts w:ascii="Calibri" w:hAnsi="Calibri" w:cs="Calibri"/>
          <w:color w:val="000000"/>
          <w:sz w:val="22"/>
          <w:lang w:val="en-US"/>
        </w:rPr>
        <w:t xml:space="preserve">Tessa Alexander, representing VOICE, </w:t>
      </w:r>
      <w:r>
        <w:rPr>
          <w:rFonts w:ascii="Calibri" w:hAnsi="Calibri" w:cs="Calibri"/>
          <w:color w:val="000000"/>
          <w:sz w:val="22"/>
          <w:lang w:val="en-US"/>
        </w:rPr>
        <w:t>provided an</w:t>
      </w:r>
      <w:r w:rsidRPr="00DB40E0">
        <w:rPr>
          <w:rFonts w:ascii="Calibri" w:hAnsi="Calibri" w:cs="Calibri"/>
          <w:color w:val="000000"/>
          <w:sz w:val="22"/>
          <w:lang w:val="en-US"/>
        </w:rPr>
        <w:t xml:space="preserve"> overview of the organization's history as well as its events, programs, and services for children who are deaf or hard of hearing. She also provided valuable insights and key considerations regarding supporting children with hearing loss.</w:t>
      </w:r>
    </w:p>
    <w:p w14:paraId="554A4493" w14:textId="77777777" w:rsidR="00C7780D" w:rsidRPr="00726DB5" w:rsidRDefault="00C7780D" w:rsidP="00ED3D43">
      <w:pPr>
        <w:pStyle w:val="ListParagraph"/>
        <w:autoSpaceDE w:val="0"/>
        <w:autoSpaceDN w:val="0"/>
        <w:adjustRightInd w:val="0"/>
        <w:textAlignment w:val="center"/>
        <w:rPr>
          <w:rFonts w:cstheme="minorBidi"/>
          <w:b/>
          <w:bCs/>
          <w:sz w:val="20"/>
          <w:szCs w:val="20"/>
        </w:rPr>
      </w:pPr>
    </w:p>
    <w:p w14:paraId="268F304E" w14:textId="539EEE88" w:rsidR="00ED3D43" w:rsidRPr="00172FEC" w:rsidRDefault="00F44579" w:rsidP="00697348">
      <w:pPr>
        <w:pStyle w:val="ListParagraph"/>
        <w:numPr>
          <w:ilvl w:val="0"/>
          <w:numId w:val="23"/>
        </w:numPr>
        <w:autoSpaceDE w:val="0"/>
        <w:autoSpaceDN w:val="0"/>
        <w:adjustRightInd w:val="0"/>
        <w:textAlignment w:val="center"/>
        <w:rPr>
          <w:rFonts w:cstheme="minorBidi"/>
          <w:color w:val="000000" w:themeColor="text1"/>
          <w:sz w:val="22"/>
          <w:szCs w:val="22"/>
          <w:lang w:val="en-US"/>
        </w:rPr>
      </w:pPr>
      <w:r>
        <w:rPr>
          <w:rFonts w:cstheme="minorBidi"/>
          <w:b/>
          <w:bCs/>
          <w:caps/>
          <w:color w:val="000000" w:themeColor="text1"/>
          <w:sz w:val="22"/>
          <w:szCs w:val="22"/>
          <w:lang w:val="en-US"/>
        </w:rPr>
        <w:t>Special Education Report</w:t>
      </w:r>
    </w:p>
    <w:p w14:paraId="0C6041CA" w14:textId="1F9725DD" w:rsidR="008F7F61" w:rsidRPr="00B42C11" w:rsidRDefault="00C9254C" w:rsidP="00C9254C">
      <w:pPr>
        <w:ind w:left="927"/>
      </w:pPr>
      <w:r w:rsidRPr="00C9254C">
        <w:rPr>
          <w:rFonts w:ascii="Calibri" w:hAnsi="Calibri" w:cs="Calibri"/>
          <w:color w:val="000000"/>
          <w:sz w:val="22"/>
        </w:rPr>
        <w:t xml:space="preserve">Superintendent Simon Hancox reminded SEAC members to submit responses to the previously distributed budget survey by February 20, 2026. He also addressed the policies currently open for feedback on the DSBN website, with specific emphasis on D-07 Third Party Provision of Student Support Services and G-38 Complaint Resolution. Members </w:t>
      </w:r>
      <w:r w:rsidR="00D46FE3">
        <w:rPr>
          <w:rFonts w:ascii="Calibri" w:hAnsi="Calibri" w:cs="Calibri"/>
          <w:color w:val="000000"/>
          <w:sz w:val="22"/>
        </w:rPr>
        <w:t>we</w:t>
      </w:r>
      <w:r w:rsidRPr="00C9254C">
        <w:rPr>
          <w:rFonts w:ascii="Calibri" w:hAnsi="Calibri" w:cs="Calibri"/>
          <w:color w:val="000000"/>
          <w:sz w:val="22"/>
        </w:rPr>
        <w:t>re encouraged to forward their feedback to Jennifer McGugan by April 1, 2026, so it may be compiled on behalf of SEAC.</w:t>
      </w:r>
    </w:p>
    <w:p w14:paraId="6E3A5EEC" w14:textId="77777777" w:rsidR="001069E8" w:rsidRPr="00726DB5" w:rsidRDefault="001069E8" w:rsidP="004B3CD1">
      <w:pPr>
        <w:pStyle w:val="ListParagraph"/>
        <w:rPr>
          <w:sz w:val="20"/>
          <w:szCs w:val="20"/>
          <w:lang w:val="en-US"/>
        </w:rPr>
      </w:pPr>
    </w:p>
    <w:p w14:paraId="205BC431" w14:textId="62862DB5" w:rsidR="004B2EA3" w:rsidRPr="004B2EA3" w:rsidRDefault="004B2EA3" w:rsidP="00697348">
      <w:pPr>
        <w:pStyle w:val="ListParagraph"/>
        <w:numPr>
          <w:ilvl w:val="0"/>
          <w:numId w:val="23"/>
        </w:numPr>
        <w:autoSpaceDE w:val="0"/>
        <w:autoSpaceDN w:val="0"/>
        <w:adjustRightInd w:val="0"/>
        <w:textAlignment w:val="center"/>
        <w:rPr>
          <w:rFonts w:cstheme="minorBidi"/>
          <w:b/>
          <w:bCs/>
          <w:sz w:val="22"/>
          <w:szCs w:val="22"/>
          <w:lang w:val="en-US"/>
        </w:rPr>
      </w:pPr>
      <w:r>
        <w:rPr>
          <w:rFonts w:cstheme="minorBidi"/>
          <w:b/>
          <w:bCs/>
          <w:sz w:val="22"/>
          <w:szCs w:val="22"/>
          <w:lang w:val="en-US"/>
        </w:rPr>
        <w:t xml:space="preserve">ASSOCIATION </w:t>
      </w:r>
      <w:r w:rsidR="00A35EC4">
        <w:rPr>
          <w:rFonts w:cstheme="minorBidi"/>
          <w:b/>
          <w:bCs/>
          <w:sz w:val="22"/>
          <w:szCs w:val="22"/>
          <w:lang w:val="en-US"/>
        </w:rPr>
        <w:t>INFORMATION</w:t>
      </w:r>
    </w:p>
    <w:p w14:paraId="7B823E4D" w14:textId="5E8280FA" w:rsidR="004B2EA3" w:rsidRDefault="007720B7" w:rsidP="0034673A">
      <w:pPr>
        <w:pStyle w:val="ListParagraph"/>
        <w:autoSpaceDE w:val="0"/>
        <w:autoSpaceDN w:val="0"/>
        <w:adjustRightInd w:val="0"/>
        <w:ind w:firstLine="207"/>
        <w:textAlignment w:val="center"/>
        <w:rPr>
          <w:rFonts w:cstheme="minorBidi"/>
          <w:sz w:val="22"/>
          <w:szCs w:val="22"/>
          <w:lang w:val="en-US"/>
        </w:rPr>
      </w:pPr>
      <w:r w:rsidRPr="007720B7">
        <w:rPr>
          <w:rFonts w:cstheme="minorBidi"/>
          <w:sz w:val="22"/>
          <w:szCs w:val="22"/>
        </w:rPr>
        <w:t>Committee members shared information and updates from their respective associations and roles.</w:t>
      </w:r>
    </w:p>
    <w:p w14:paraId="52326977" w14:textId="77777777" w:rsidR="001C7FD0" w:rsidRDefault="001C7FD0" w:rsidP="004B2EA3">
      <w:pPr>
        <w:pStyle w:val="ListParagraph"/>
        <w:autoSpaceDE w:val="0"/>
        <w:autoSpaceDN w:val="0"/>
        <w:adjustRightInd w:val="0"/>
        <w:textAlignment w:val="center"/>
        <w:rPr>
          <w:rFonts w:cstheme="minorBidi"/>
          <w:sz w:val="20"/>
          <w:szCs w:val="20"/>
          <w:lang w:val="en-US"/>
        </w:rPr>
      </w:pPr>
    </w:p>
    <w:p w14:paraId="05CF592B" w14:textId="2B484401" w:rsidR="00481FDD" w:rsidRDefault="00481FDD" w:rsidP="00481FDD">
      <w:pPr>
        <w:pStyle w:val="ListParagraph"/>
        <w:numPr>
          <w:ilvl w:val="0"/>
          <w:numId w:val="23"/>
        </w:numPr>
        <w:rPr>
          <w:rFonts w:cstheme="minorBidi"/>
          <w:b/>
          <w:bCs/>
          <w:caps/>
          <w:sz w:val="22"/>
          <w:szCs w:val="22"/>
          <w:lang w:val="en-US"/>
        </w:rPr>
      </w:pPr>
      <w:r>
        <w:rPr>
          <w:rFonts w:cstheme="minorBidi"/>
          <w:b/>
          <w:bCs/>
          <w:caps/>
          <w:sz w:val="22"/>
          <w:szCs w:val="22"/>
          <w:lang w:val="en-US"/>
        </w:rPr>
        <w:t>Trustee Update</w:t>
      </w:r>
    </w:p>
    <w:p w14:paraId="068A619C" w14:textId="31EC3FBF" w:rsidR="00481FDD" w:rsidRDefault="000175A1" w:rsidP="0034673A">
      <w:pPr>
        <w:pStyle w:val="ListParagraph"/>
        <w:autoSpaceDE w:val="0"/>
        <w:autoSpaceDN w:val="0"/>
        <w:adjustRightInd w:val="0"/>
        <w:ind w:firstLine="207"/>
        <w:textAlignment w:val="center"/>
        <w:rPr>
          <w:rFonts w:ascii="Calibri" w:hAnsi="Calibri" w:cs="Calibri"/>
          <w:color w:val="000000"/>
          <w:sz w:val="22"/>
          <w:szCs w:val="22"/>
          <w:lang w:val="en-US"/>
        </w:rPr>
      </w:pPr>
      <w:r>
        <w:rPr>
          <w:rFonts w:cstheme="minorBidi"/>
          <w:color w:val="000000" w:themeColor="text1"/>
          <w:sz w:val="22"/>
          <w:szCs w:val="22"/>
          <w:lang w:val="en-US"/>
        </w:rPr>
        <w:t xml:space="preserve">Trustee </w:t>
      </w:r>
      <w:r w:rsidR="00573711">
        <w:rPr>
          <w:rFonts w:cstheme="minorBidi"/>
          <w:color w:val="000000" w:themeColor="text1"/>
          <w:sz w:val="22"/>
          <w:szCs w:val="22"/>
          <w:lang w:val="en-US"/>
        </w:rPr>
        <w:t>Klassen</w:t>
      </w:r>
      <w:r>
        <w:rPr>
          <w:rFonts w:cstheme="minorBidi"/>
          <w:color w:val="000000" w:themeColor="text1"/>
          <w:sz w:val="22"/>
          <w:szCs w:val="22"/>
          <w:lang w:val="en-US"/>
        </w:rPr>
        <w:t xml:space="preserve"> </w:t>
      </w:r>
      <w:r w:rsidRPr="00A537E8">
        <w:rPr>
          <w:rFonts w:ascii="Calibri" w:hAnsi="Calibri" w:cs="Calibri"/>
          <w:color w:val="000000"/>
          <w:sz w:val="22"/>
          <w:szCs w:val="22"/>
          <w:lang w:val="en-US"/>
        </w:rPr>
        <w:t xml:space="preserve">provided an update on the </w:t>
      </w:r>
      <w:r>
        <w:rPr>
          <w:rFonts w:ascii="Calibri" w:hAnsi="Calibri" w:cs="Calibri"/>
          <w:color w:val="000000"/>
          <w:sz w:val="22"/>
          <w:szCs w:val="22"/>
          <w:lang w:val="en-US"/>
        </w:rPr>
        <w:t>January</w:t>
      </w:r>
      <w:r w:rsidRPr="00A537E8">
        <w:rPr>
          <w:rFonts w:ascii="Calibri" w:hAnsi="Calibri" w:cs="Calibri"/>
          <w:color w:val="000000"/>
          <w:sz w:val="22"/>
          <w:szCs w:val="22"/>
          <w:lang w:val="en-US"/>
        </w:rPr>
        <w:t xml:space="preserve"> Board meeting.</w:t>
      </w:r>
    </w:p>
    <w:p w14:paraId="3319EB7E" w14:textId="77777777" w:rsidR="000175A1" w:rsidRPr="00726DB5" w:rsidRDefault="000175A1" w:rsidP="004B2EA3">
      <w:pPr>
        <w:pStyle w:val="ListParagraph"/>
        <w:autoSpaceDE w:val="0"/>
        <w:autoSpaceDN w:val="0"/>
        <w:adjustRightInd w:val="0"/>
        <w:textAlignment w:val="center"/>
        <w:rPr>
          <w:rFonts w:cstheme="minorBidi"/>
          <w:sz w:val="20"/>
          <w:szCs w:val="20"/>
          <w:lang w:val="en-US"/>
        </w:rPr>
      </w:pPr>
    </w:p>
    <w:p w14:paraId="189E7909" w14:textId="7F2229C4" w:rsidR="00A836A1" w:rsidRDefault="00A836A1" w:rsidP="00697348">
      <w:pPr>
        <w:pStyle w:val="ListParagraph"/>
        <w:numPr>
          <w:ilvl w:val="0"/>
          <w:numId w:val="23"/>
        </w:numPr>
        <w:autoSpaceDE w:val="0"/>
        <w:autoSpaceDN w:val="0"/>
        <w:adjustRightInd w:val="0"/>
        <w:textAlignment w:val="center"/>
        <w:rPr>
          <w:rFonts w:cstheme="minorBidi"/>
          <w:b/>
          <w:bCs/>
          <w:sz w:val="22"/>
          <w:szCs w:val="22"/>
          <w:lang w:val="en-US"/>
        </w:rPr>
      </w:pPr>
      <w:r>
        <w:rPr>
          <w:rFonts w:cstheme="minorBidi"/>
          <w:b/>
          <w:bCs/>
          <w:sz w:val="22"/>
          <w:szCs w:val="22"/>
          <w:lang w:val="en-US"/>
        </w:rPr>
        <w:t>CORRESPONDENCE</w:t>
      </w:r>
    </w:p>
    <w:p w14:paraId="61C6BD27" w14:textId="06C91447" w:rsidR="00A836A1" w:rsidRDefault="00460655" w:rsidP="0034673A">
      <w:pPr>
        <w:pStyle w:val="ListParagraph"/>
        <w:autoSpaceDE w:val="0"/>
        <w:autoSpaceDN w:val="0"/>
        <w:adjustRightInd w:val="0"/>
        <w:ind w:firstLine="207"/>
        <w:textAlignment w:val="center"/>
        <w:rPr>
          <w:rFonts w:cstheme="minorBidi"/>
          <w:sz w:val="22"/>
          <w:szCs w:val="22"/>
          <w:lang w:val="en-US"/>
        </w:rPr>
      </w:pPr>
      <w:r>
        <w:rPr>
          <w:rFonts w:cstheme="minorBidi"/>
          <w:sz w:val="22"/>
          <w:szCs w:val="22"/>
          <w:lang w:val="en-US"/>
        </w:rPr>
        <w:t>There was no correspondence.</w:t>
      </w:r>
    </w:p>
    <w:p w14:paraId="0BFC3CAC" w14:textId="77777777" w:rsidR="00A836A1" w:rsidRPr="00726DB5" w:rsidRDefault="00A836A1" w:rsidP="00A836A1">
      <w:pPr>
        <w:pStyle w:val="ListParagraph"/>
        <w:autoSpaceDE w:val="0"/>
        <w:autoSpaceDN w:val="0"/>
        <w:adjustRightInd w:val="0"/>
        <w:textAlignment w:val="center"/>
        <w:rPr>
          <w:rFonts w:cstheme="minorBidi"/>
          <w:sz w:val="20"/>
          <w:szCs w:val="20"/>
          <w:lang w:val="en-US"/>
        </w:rPr>
      </w:pPr>
    </w:p>
    <w:p w14:paraId="4E9CFA25" w14:textId="3262F003" w:rsidR="004B2EA3" w:rsidRDefault="005C3557" w:rsidP="00697348">
      <w:pPr>
        <w:pStyle w:val="ListParagraph"/>
        <w:numPr>
          <w:ilvl w:val="0"/>
          <w:numId w:val="23"/>
        </w:numPr>
        <w:autoSpaceDE w:val="0"/>
        <w:autoSpaceDN w:val="0"/>
        <w:adjustRightInd w:val="0"/>
        <w:textAlignment w:val="center"/>
        <w:rPr>
          <w:rFonts w:cstheme="minorBidi"/>
          <w:b/>
          <w:bCs/>
          <w:sz w:val="22"/>
          <w:szCs w:val="22"/>
          <w:lang w:val="en-US"/>
        </w:rPr>
      </w:pPr>
      <w:r>
        <w:rPr>
          <w:rFonts w:cstheme="minorBidi"/>
          <w:b/>
          <w:bCs/>
          <w:sz w:val="22"/>
          <w:szCs w:val="22"/>
          <w:lang w:val="en-US"/>
        </w:rPr>
        <w:t>QUESTIONS AND ANSWERS</w:t>
      </w:r>
    </w:p>
    <w:p w14:paraId="4FDB32FC" w14:textId="593A0159" w:rsidR="00B24BF2" w:rsidRDefault="00467530" w:rsidP="00B24BF2">
      <w:pPr>
        <w:pStyle w:val="ListParagraph"/>
        <w:autoSpaceDE w:val="0"/>
        <w:autoSpaceDN w:val="0"/>
        <w:adjustRightInd w:val="0"/>
        <w:ind w:left="927"/>
        <w:textAlignment w:val="center"/>
        <w:rPr>
          <w:sz w:val="22"/>
          <w:szCs w:val="22"/>
          <w:lang w:val="en-US"/>
        </w:rPr>
      </w:pPr>
      <w:r w:rsidRPr="00467530">
        <w:rPr>
          <w:sz w:val="22"/>
          <w:szCs w:val="22"/>
          <w:lang w:val="en-US"/>
        </w:rPr>
        <w:t>In response to a question, Superintendent Hancox shared that, moving forward, SEAC minutes will be published under the SEAC agenda on the website after they have been received by the Board of Trustees at the next Board meeting following the SEAC meeting date.</w:t>
      </w:r>
    </w:p>
    <w:p w14:paraId="7B684FD4" w14:textId="77777777" w:rsidR="00467530" w:rsidRPr="002D3F47" w:rsidRDefault="00467530" w:rsidP="00B24BF2">
      <w:pPr>
        <w:pStyle w:val="ListParagraph"/>
        <w:autoSpaceDE w:val="0"/>
        <w:autoSpaceDN w:val="0"/>
        <w:adjustRightInd w:val="0"/>
        <w:ind w:left="927"/>
        <w:textAlignment w:val="center"/>
        <w:rPr>
          <w:rFonts w:cstheme="minorBidi"/>
          <w:b/>
          <w:bCs/>
          <w:sz w:val="20"/>
          <w:szCs w:val="20"/>
          <w:lang w:val="en-US"/>
        </w:rPr>
      </w:pPr>
    </w:p>
    <w:p w14:paraId="64F046E6" w14:textId="74162271" w:rsidR="005C3557" w:rsidRPr="004B2EA3" w:rsidRDefault="005C3557" w:rsidP="00697348">
      <w:pPr>
        <w:pStyle w:val="ListParagraph"/>
        <w:numPr>
          <w:ilvl w:val="0"/>
          <w:numId w:val="23"/>
        </w:numPr>
        <w:autoSpaceDE w:val="0"/>
        <w:autoSpaceDN w:val="0"/>
        <w:adjustRightInd w:val="0"/>
        <w:textAlignment w:val="center"/>
        <w:rPr>
          <w:rFonts w:cstheme="minorBidi"/>
          <w:b/>
          <w:bCs/>
          <w:sz w:val="22"/>
          <w:szCs w:val="22"/>
          <w:lang w:val="en-US"/>
        </w:rPr>
      </w:pPr>
      <w:r>
        <w:rPr>
          <w:rFonts w:cstheme="minorBidi"/>
          <w:b/>
          <w:bCs/>
          <w:sz w:val="22"/>
          <w:szCs w:val="22"/>
          <w:lang w:val="en-US"/>
        </w:rPr>
        <w:t>ADJOURNMENT</w:t>
      </w:r>
    </w:p>
    <w:p w14:paraId="628DEEFA" w14:textId="5B14D2C1" w:rsidR="00C65B27" w:rsidRDefault="00C65B27" w:rsidP="0034673A">
      <w:pPr>
        <w:pStyle w:val="ListParagraph"/>
        <w:autoSpaceDE w:val="0"/>
        <w:autoSpaceDN w:val="0"/>
        <w:adjustRightInd w:val="0"/>
        <w:ind w:firstLine="207"/>
        <w:textAlignment w:val="center"/>
        <w:rPr>
          <w:rFonts w:cstheme="minorBidi"/>
          <w:color w:val="000000"/>
          <w:sz w:val="22"/>
          <w:szCs w:val="22"/>
          <w:lang w:val="en-US"/>
        </w:rPr>
      </w:pPr>
      <w:r w:rsidRPr="67E57C82">
        <w:rPr>
          <w:rFonts w:cstheme="minorBidi"/>
          <w:color w:val="000000" w:themeColor="text1"/>
          <w:sz w:val="22"/>
          <w:szCs w:val="22"/>
          <w:lang w:val="en-US"/>
        </w:rPr>
        <w:t xml:space="preserve">The meeting adjourned at </w:t>
      </w:r>
      <w:r w:rsidR="007663E0">
        <w:rPr>
          <w:rFonts w:cstheme="minorBidi"/>
          <w:color w:val="000000" w:themeColor="text1"/>
          <w:sz w:val="22"/>
          <w:szCs w:val="22"/>
          <w:lang w:val="en-US"/>
        </w:rPr>
        <w:t>6:50 pm</w:t>
      </w:r>
    </w:p>
    <w:p w14:paraId="7A15DB1D" w14:textId="77777777" w:rsidR="00C65B27" w:rsidRPr="002D3F47" w:rsidRDefault="00C65B27" w:rsidP="00C65B27">
      <w:pPr>
        <w:pStyle w:val="ListParagraph"/>
        <w:rPr>
          <w:rFonts w:cstheme="minorBidi"/>
          <w:color w:val="000000" w:themeColor="text1"/>
          <w:sz w:val="20"/>
          <w:szCs w:val="20"/>
          <w:lang w:val="en-US"/>
        </w:rPr>
      </w:pPr>
    </w:p>
    <w:p w14:paraId="4529EE7A" w14:textId="64BEA8A0" w:rsidR="005E0A22" w:rsidRPr="0025036C" w:rsidRDefault="00C65B27" w:rsidP="0034673A">
      <w:pPr>
        <w:pStyle w:val="ListParagraph"/>
        <w:autoSpaceDE w:val="0"/>
        <w:autoSpaceDN w:val="0"/>
        <w:adjustRightInd w:val="0"/>
        <w:ind w:firstLine="207"/>
        <w:textAlignment w:val="center"/>
      </w:pPr>
      <w:r w:rsidRPr="24BDE4D6">
        <w:rPr>
          <w:rFonts w:cstheme="minorBidi"/>
          <w:color w:val="000000" w:themeColor="text1"/>
          <w:sz w:val="22"/>
          <w:szCs w:val="22"/>
          <w:lang w:val="en-US"/>
        </w:rPr>
        <w:t xml:space="preserve">Next Meeting:   </w:t>
      </w:r>
      <w:r w:rsidR="00481FDD">
        <w:rPr>
          <w:rFonts w:cstheme="minorBidi"/>
          <w:color w:val="000000" w:themeColor="text1"/>
          <w:sz w:val="22"/>
          <w:szCs w:val="22"/>
          <w:lang w:val="en-US"/>
        </w:rPr>
        <w:t>March</w:t>
      </w:r>
      <w:r w:rsidR="007720B7">
        <w:rPr>
          <w:rFonts w:cstheme="minorBidi"/>
          <w:color w:val="000000" w:themeColor="text1"/>
          <w:sz w:val="22"/>
          <w:szCs w:val="22"/>
          <w:lang w:val="en-US"/>
        </w:rPr>
        <w:t xml:space="preserve"> 1</w:t>
      </w:r>
      <w:r w:rsidR="007B2C89">
        <w:rPr>
          <w:rFonts w:cstheme="minorBidi"/>
          <w:color w:val="000000" w:themeColor="text1"/>
          <w:sz w:val="22"/>
          <w:szCs w:val="22"/>
          <w:lang w:val="en-US"/>
        </w:rPr>
        <w:t>2</w:t>
      </w:r>
      <w:r w:rsidRPr="24BDE4D6">
        <w:rPr>
          <w:rFonts w:cstheme="minorBidi"/>
          <w:color w:val="000000" w:themeColor="text1"/>
          <w:sz w:val="22"/>
          <w:szCs w:val="22"/>
          <w:lang w:val="en-US"/>
        </w:rPr>
        <w:t>, 202</w:t>
      </w:r>
      <w:r w:rsidR="00460655">
        <w:rPr>
          <w:rFonts w:cstheme="minorBidi"/>
          <w:color w:val="000000" w:themeColor="text1"/>
          <w:sz w:val="22"/>
          <w:szCs w:val="22"/>
          <w:lang w:val="en-US"/>
        </w:rPr>
        <w:t>6</w:t>
      </w:r>
      <w:r w:rsidRPr="24BDE4D6">
        <w:rPr>
          <w:rFonts w:cstheme="minorBidi"/>
          <w:color w:val="000000" w:themeColor="text1"/>
          <w:sz w:val="22"/>
          <w:szCs w:val="22"/>
          <w:lang w:val="en-US"/>
        </w:rPr>
        <w:t xml:space="preserve"> </w:t>
      </w:r>
      <w:r w:rsidR="00D1678C">
        <w:rPr>
          <w:rFonts w:cstheme="minorBidi"/>
          <w:color w:val="000000" w:themeColor="text1"/>
          <w:sz w:val="22"/>
          <w:szCs w:val="22"/>
          <w:lang w:val="en-US"/>
        </w:rPr>
        <w:t xml:space="preserve">– Grimsby Lincoln Room </w:t>
      </w:r>
    </w:p>
    <w:p w14:paraId="0452034C" w14:textId="06C2EDDC" w:rsidR="33C3FD3E" w:rsidRDefault="33C3FD3E" w:rsidP="33C3FD3E">
      <w:pPr>
        <w:spacing w:line="259" w:lineRule="auto"/>
        <w:ind w:left="720"/>
        <w:rPr>
          <w:rFonts w:cstheme="minorBidi"/>
          <w:color w:val="000000" w:themeColor="text1"/>
          <w:sz w:val="22"/>
          <w:szCs w:val="22"/>
          <w:lang w:val="en-US"/>
        </w:rPr>
      </w:pPr>
    </w:p>
    <w:sectPr w:rsidR="33C3FD3E" w:rsidSect="00AA777D">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720"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520EE5" w14:textId="77777777" w:rsidR="00B66FFB" w:rsidRDefault="00B66FFB" w:rsidP="00DE2ED0">
      <w:r>
        <w:separator/>
      </w:r>
    </w:p>
  </w:endnote>
  <w:endnote w:type="continuationSeparator" w:id="0">
    <w:p w14:paraId="48DFC6E1" w14:textId="77777777" w:rsidR="00B66FFB" w:rsidRDefault="00B66FFB" w:rsidP="00DE2ED0">
      <w:r>
        <w:continuationSeparator/>
      </w:r>
    </w:p>
  </w:endnote>
  <w:endnote w:type="continuationNotice" w:id="1">
    <w:p w14:paraId="0DB5E872" w14:textId="77777777" w:rsidR="00B66FFB" w:rsidRDefault="00B66F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inion Pro">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G Omega">
    <w:altName w:val="Candara"/>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64386569"/>
      <w:docPartObj>
        <w:docPartGallery w:val="Page Numbers (Bottom of Page)"/>
        <w:docPartUnique/>
      </w:docPartObj>
    </w:sdtPr>
    <w:sdtEndPr>
      <w:rPr>
        <w:rStyle w:val="PageNumber"/>
      </w:rPr>
    </w:sdtEndPr>
    <w:sdtContent>
      <w:p w14:paraId="533C4D54" w14:textId="77777777" w:rsidR="00035B59" w:rsidRDefault="00035B59" w:rsidP="00A3253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B6F7EDC" w14:textId="77777777" w:rsidR="00035B59" w:rsidRDefault="00035B59" w:rsidP="00035B5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84C93" w14:textId="77777777" w:rsidR="00035B59" w:rsidRDefault="00035B59" w:rsidP="00035B59">
    <w:pPr>
      <w:autoSpaceDE w:val="0"/>
      <w:autoSpaceDN w:val="0"/>
      <w:adjustRightInd w:val="0"/>
      <w:spacing w:line="288" w:lineRule="auto"/>
      <w:textAlignment w:val="center"/>
      <w:rPr>
        <w:rFonts w:ascii="Arial" w:hAnsi="Arial" w:cs="Arial"/>
        <w:b/>
        <w:bCs/>
        <w:color w:val="A6A6A6" w:themeColor="background1" w:themeShade="A6"/>
        <w:sz w:val="20"/>
        <w:szCs w:val="20"/>
        <w:lang w:val="en-US"/>
      </w:rPr>
    </w:pPr>
    <w:r w:rsidRPr="00035B59">
      <w:rPr>
        <w:rFonts w:ascii="Arial" w:hAnsi="Arial" w:cs="Arial"/>
        <w:b/>
        <w:bCs/>
        <w:color w:val="A6A6A6" w:themeColor="background1" w:themeShade="A6"/>
        <w:sz w:val="20"/>
        <w:szCs w:val="20"/>
        <w:lang w:val="en-US"/>
      </w:rPr>
      <w:t>dsbn.org</w:t>
    </w:r>
  </w:p>
  <w:p w14:paraId="58DE61E4" w14:textId="77777777" w:rsidR="007B46D2" w:rsidRPr="00035B59" w:rsidRDefault="007B46D2" w:rsidP="00035B59">
    <w:pPr>
      <w:autoSpaceDE w:val="0"/>
      <w:autoSpaceDN w:val="0"/>
      <w:adjustRightInd w:val="0"/>
      <w:spacing w:line="288" w:lineRule="auto"/>
      <w:textAlignment w:val="center"/>
      <w:rPr>
        <w:rFonts w:ascii="Arial" w:hAnsi="Arial" w:cs="Arial"/>
        <w:b/>
        <w:bCs/>
        <w:color w:val="A6A6A6" w:themeColor="background1" w:themeShade="A6"/>
        <w:sz w:val="20"/>
        <w:szCs w:val="20"/>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60A8E" w14:textId="158AB890" w:rsidR="00035B59" w:rsidRPr="007B46D2" w:rsidRDefault="007B46D2" w:rsidP="00820758">
    <w:pPr>
      <w:tabs>
        <w:tab w:val="right" w:pos="9360"/>
      </w:tabs>
      <w:autoSpaceDE w:val="0"/>
      <w:autoSpaceDN w:val="0"/>
      <w:adjustRightInd w:val="0"/>
      <w:spacing w:line="288" w:lineRule="auto"/>
      <w:textAlignment w:val="center"/>
      <w:rPr>
        <w:rFonts w:ascii="Arial" w:hAnsi="Arial" w:cs="Arial"/>
        <w:b/>
        <w:bCs/>
        <w:color w:val="A6A6A6" w:themeColor="background1" w:themeShade="A6"/>
        <w:sz w:val="20"/>
        <w:szCs w:val="20"/>
        <w:lang w:val="en-US"/>
      </w:rPr>
    </w:pPr>
    <w:r w:rsidRPr="00035B59">
      <w:rPr>
        <w:rFonts w:ascii="Arial" w:hAnsi="Arial" w:cs="Arial"/>
        <w:b/>
        <w:bCs/>
        <w:color w:val="A6A6A6" w:themeColor="background1" w:themeShade="A6"/>
        <w:sz w:val="20"/>
        <w:szCs w:val="20"/>
        <w:lang w:val="en-US"/>
      </w:rPr>
      <w:t>dsbn.org</w:t>
    </w:r>
  </w:p>
  <w:p w14:paraId="1BEFAAED" w14:textId="77777777" w:rsidR="00035B59" w:rsidRDefault="00035B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A830EA" w14:textId="77777777" w:rsidR="00B66FFB" w:rsidRDefault="00B66FFB" w:rsidP="00DE2ED0">
      <w:r>
        <w:separator/>
      </w:r>
    </w:p>
  </w:footnote>
  <w:footnote w:type="continuationSeparator" w:id="0">
    <w:p w14:paraId="6A730CA4" w14:textId="77777777" w:rsidR="00B66FFB" w:rsidRDefault="00B66FFB" w:rsidP="00DE2ED0">
      <w:r>
        <w:continuationSeparator/>
      </w:r>
    </w:p>
  </w:footnote>
  <w:footnote w:type="continuationNotice" w:id="1">
    <w:p w14:paraId="0086835B" w14:textId="77777777" w:rsidR="00B66FFB" w:rsidRDefault="00B66FF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F0058" w14:textId="77777777" w:rsidR="00573711" w:rsidRDefault="005737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E4348" w14:textId="77777777" w:rsidR="00035B59" w:rsidRDefault="00035B59">
    <w:pPr>
      <w:pStyle w:val="Header"/>
    </w:pPr>
    <w:r>
      <w:rPr>
        <w:noProof/>
        <w:lang w:val="en-US"/>
      </w:rPr>
      <w:drawing>
        <wp:anchor distT="0" distB="0" distL="114300" distR="114300" simplePos="0" relativeHeight="251658240" behindDoc="1" locked="0" layoutInCell="1" allowOverlap="1" wp14:anchorId="2AE5C26D" wp14:editId="4B609C06">
          <wp:simplePos x="0" y="0"/>
          <wp:positionH relativeFrom="column">
            <wp:posOffset>-100668</wp:posOffset>
          </wp:positionH>
          <wp:positionV relativeFrom="paragraph">
            <wp:posOffset>-218114</wp:posOffset>
          </wp:positionV>
          <wp:extent cx="6660859" cy="1596186"/>
          <wp:effectExtent l="0" t="0" r="0" b="4445"/>
          <wp:wrapNone/>
          <wp:docPr id="10" name="Picture 10"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oard-Meeting-Header-2.jpg"/>
                  <pic:cNvPicPr/>
                </pic:nvPicPr>
                <pic:blipFill>
                  <a:blip r:embed="rId1">
                    <a:extLst>
                      <a:ext uri="{28A0092B-C50C-407E-A947-70E740481C1C}">
                        <a14:useLocalDpi xmlns:a14="http://schemas.microsoft.com/office/drawing/2010/main" val="0"/>
                      </a:ext>
                    </a:extLst>
                  </a:blip>
                  <a:stretch>
                    <a:fillRect/>
                  </a:stretch>
                </pic:blipFill>
                <pic:spPr>
                  <a:xfrm>
                    <a:off x="0" y="0"/>
                    <a:ext cx="6778335" cy="1624338"/>
                  </a:xfrm>
                  <a:prstGeom prst="rect">
                    <a:avLst/>
                  </a:prstGeom>
                </pic:spPr>
              </pic:pic>
            </a:graphicData>
          </a:graphic>
          <wp14:sizeRelH relativeFrom="page">
            <wp14:pctWidth>0</wp14:pctWidth>
          </wp14:sizeRelH>
          <wp14:sizeRelV relativeFrom="page">
            <wp14:pctHeight>0</wp14:pctHeight>
          </wp14:sizeRelV>
        </wp:anchor>
      </w:drawing>
    </w:r>
  </w:p>
  <w:p w14:paraId="25580D81" w14:textId="77777777" w:rsidR="00035B59" w:rsidRDefault="00035B59">
    <w:pPr>
      <w:pStyle w:val="Header"/>
    </w:pPr>
  </w:p>
  <w:p w14:paraId="3E0ADA5E" w14:textId="77777777" w:rsidR="00035B59" w:rsidRDefault="00035B59">
    <w:pPr>
      <w:pStyle w:val="Header"/>
    </w:pPr>
  </w:p>
  <w:p w14:paraId="41680D15" w14:textId="5150887C" w:rsidR="00035B59" w:rsidRPr="00035B59" w:rsidRDefault="003F1484" w:rsidP="00035B59">
    <w:pPr>
      <w:autoSpaceDE w:val="0"/>
      <w:autoSpaceDN w:val="0"/>
      <w:adjustRightInd w:val="0"/>
      <w:spacing w:line="288" w:lineRule="auto"/>
      <w:textAlignment w:val="center"/>
      <w:rPr>
        <w:rFonts w:ascii="Helvetica" w:hAnsi="Helvetica" w:cs="Helvetica"/>
        <w:b/>
        <w:bCs/>
        <w:caps/>
        <w:color w:val="A6A6A6" w:themeColor="background1" w:themeShade="A6"/>
        <w:sz w:val="26"/>
        <w:szCs w:val="26"/>
        <w:lang w:val="en-US"/>
      </w:rPr>
    </w:pPr>
    <w:r>
      <w:rPr>
        <w:rFonts w:ascii="Helvetica" w:hAnsi="Helvetica" w:cs="Helvetica"/>
        <w:b/>
        <w:bCs/>
        <w:caps/>
        <w:color w:val="A6A6A6" w:themeColor="background1" w:themeShade="A6"/>
        <w:sz w:val="26"/>
        <w:szCs w:val="26"/>
        <w:lang w:val="en-US"/>
      </w:rPr>
      <w:t xml:space="preserve">SEAC </w:t>
    </w:r>
    <w:r w:rsidR="00AD3E9D">
      <w:rPr>
        <w:rFonts w:ascii="Helvetica" w:hAnsi="Helvetica" w:cs="Helvetica"/>
        <w:b/>
        <w:bCs/>
        <w:caps/>
        <w:color w:val="A6A6A6" w:themeColor="background1" w:themeShade="A6"/>
        <w:sz w:val="26"/>
        <w:szCs w:val="26"/>
        <w:lang w:val="en-US"/>
      </w:rPr>
      <w:t>MINUTES</w:t>
    </w:r>
  </w:p>
  <w:p w14:paraId="4FCABCAA" w14:textId="04C2BB85" w:rsidR="00035B59" w:rsidRDefault="5FFB6474" w:rsidP="00035B59">
    <w:pPr>
      <w:pStyle w:val="Header"/>
      <w:rPr>
        <w:rFonts w:ascii="Helvetica" w:hAnsi="Helvetica" w:cs="Helvetica"/>
        <w:caps/>
        <w:color w:val="A6A6A6" w:themeColor="background1" w:themeShade="A6"/>
        <w:lang w:val="en-US"/>
      </w:rPr>
    </w:pPr>
    <w:r w:rsidRPr="5FFB6474">
      <w:rPr>
        <w:rFonts w:ascii="Helvetica" w:hAnsi="Helvetica" w:cs="Helvetica"/>
        <w:caps/>
        <w:color w:val="A6A6A6" w:themeColor="background1" w:themeShade="A6"/>
        <w:lang w:val="en-US"/>
      </w:rPr>
      <w:t xml:space="preserve">Thursday, </w:t>
    </w:r>
    <w:r w:rsidR="00573711">
      <w:rPr>
        <w:rFonts w:ascii="Helvetica" w:hAnsi="Helvetica" w:cs="Helvetica"/>
        <w:caps/>
        <w:color w:val="A6A6A6" w:themeColor="background1" w:themeShade="A6"/>
        <w:lang w:val="en-US"/>
      </w:rPr>
      <w:t>FEbruary 12</w:t>
    </w:r>
    <w:r w:rsidRPr="5FFB6474">
      <w:rPr>
        <w:rFonts w:ascii="Helvetica" w:hAnsi="Helvetica" w:cs="Helvetica"/>
        <w:caps/>
        <w:color w:val="A6A6A6" w:themeColor="background1" w:themeShade="A6"/>
        <w:lang w:val="en-US"/>
      </w:rPr>
      <w:t>, 202</w:t>
    </w:r>
    <w:r w:rsidR="00B42C11">
      <w:rPr>
        <w:rFonts w:ascii="Helvetica" w:hAnsi="Helvetica" w:cs="Helvetica"/>
        <w:caps/>
        <w:color w:val="A6A6A6" w:themeColor="background1" w:themeShade="A6"/>
        <w:lang w:val="en-US"/>
      </w:rPr>
      <w:t>6</w:t>
    </w:r>
  </w:p>
  <w:p w14:paraId="2FB49E06" w14:textId="77777777" w:rsidR="00035B59" w:rsidRDefault="00035B59" w:rsidP="00035B59">
    <w:pPr>
      <w:pStyle w:val="Header"/>
      <w:rPr>
        <w:rFonts w:ascii="Helvetica" w:hAnsi="Helvetica" w:cs="Helvetica"/>
        <w:caps/>
        <w:color w:val="A6A6A6" w:themeColor="background1" w:themeShade="A6"/>
        <w:lang w:val="en-US"/>
      </w:rPr>
    </w:pPr>
  </w:p>
  <w:p w14:paraId="3F1F24F8" w14:textId="77777777" w:rsidR="00035B59" w:rsidRPr="00035B59" w:rsidRDefault="00035B59" w:rsidP="00035B59">
    <w:pPr>
      <w:pStyle w:val="Header"/>
      <w:rPr>
        <w:color w:val="A6A6A6" w:themeColor="background1" w:themeShade="A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8AE76" w14:textId="77777777" w:rsidR="00E21AEE" w:rsidRDefault="00E21AEE" w:rsidP="004B3F9B">
    <w:pPr>
      <w:pStyle w:val="Header"/>
      <w:ind w:left="-227"/>
    </w:pPr>
    <w:r>
      <w:rPr>
        <w:noProof/>
        <w:lang w:val="en-US"/>
      </w:rPr>
      <w:drawing>
        <wp:inline distT="0" distB="0" distL="0" distR="0" wp14:anchorId="544E7682" wp14:editId="21F251C6">
          <wp:extent cx="6525011" cy="1545164"/>
          <wp:effectExtent l="0" t="0" r="3175"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oard-Meeting-Header.jpg"/>
                  <pic:cNvPicPr/>
                </pic:nvPicPr>
                <pic:blipFill>
                  <a:blip r:embed="rId1">
                    <a:extLst>
                      <a:ext uri="{28A0092B-C50C-407E-A947-70E740481C1C}">
                        <a14:useLocalDpi xmlns:a14="http://schemas.microsoft.com/office/drawing/2010/main" val="0"/>
                      </a:ext>
                    </a:extLst>
                  </a:blip>
                  <a:stretch>
                    <a:fillRect/>
                  </a:stretch>
                </pic:blipFill>
                <pic:spPr>
                  <a:xfrm>
                    <a:off x="0" y="0"/>
                    <a:ext cx="6525011" cy="1545164"/>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54744"/>
    <w:multiLevelType w:val="hybridMultilevel"/>
    <w:tmpl w:val="5FE2F998"/>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 w15:restartNumberingAfterBreak="0">
    <w:nsid w:val="01902AB4"/>
    <w:multiLevelType w:val="hybridMultilevel"/>
    <w:tmpl w:val="E54880EC"/>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 w15:restartNumberingAfterBreak="0">
    <w:nsid w:val="031153D9"/>
    <w:multiLevelType w:val="hybridMultilevel"/>
    <w:tmpl w:val="E76CA3B6"/>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 w15:restartNumberingAfterBreak="0">
    <w:nsid w:val="03B60113"/>
    <w:multiLevelType w:val="hybridMultilevel"/>
    <w:tmpl w:val="D36EDDBA"/>
    <w:lvl w:ilvl="0" w:tplc="DEB8B40A">
      <w:start w:val="1"/>
      <w:numFmt w:val="decimal"/>
      <w:lvlText w:val="%1)"/>
      <w:lvlJc w:val="left"/>
      <w:pPr>
        <w:tabs>
          <w:tab w:val="num" w:pos="720"/>
        </w:tabs>
        <w:ind w:left="720" w:hanging="360"/>
      </w:pPr>
    </w:lvl>
    <w:lvl w:ilvl="1" w:tplc="52EEED98" w:tentative="1">
      <w:start w:val="1"/>
      <w:numFmt w:val="decimal"/>
      <w:lvlText w:val="%2)"/>
      <w:lvlJc w:val="left"/>
      <w:pPr>
        <w:tabs>
          <w:tab w:val="num" w:pos="1440"/>
        </w:tabs>
        <w:ind w:left="1440" w:hanging="360"/>
      </w:pPr>
    </w:lvl>
    <w:lvl w:ilvl="2" w:tplc="A3B83ACC" w:tentative="1">
      <w:start w:val="1"/>
      <w:numFmt w:val="decimal"/>
      <w:lvlText w:val="%3)"/>
      <w:lvlJc w:val="left"/>
      <w:pPr>
        <w:tabs>
          <w:tab w:val="num" w:pos="2160"/>
        </w:tabs>
        <w:ind w:left="2160" w:hanging="360"/>
      </w:pPr>
    </w:lvl>
    <w:lvl w:ilvl="3" w:tplc="26ECABD2" w:tentative="1">
      <w:start w:val="1"/>
      <w:numFmt w:val="decimal"/>
      <w:lvlText w:val="%4)"/>
      <w:lvlJc w:val="left"/>
      <w:pPr>
        <w:tabs>
          <w:tab w:val="num" w:pos="2880"/>
        </w:tabs>
        <w:ind w:left="2880" w:hanging="360"/>
      </w:pPr>
    </w:lvl>
    <w:lvl w:ilvl="4" w:tplc="1C10E7EE" w:tentative="1">
      <w:start w:val="1"/>
      <w:numFmt w:val="decimal"/>
      <w:lvlText w:val="%5)"/>
      <w:lvlJc w:val="left"/>
      <w:pPr>
        <w:tabs>
          <w:tab w:val="num" w:pos="3600"/>
        </w:tabs>
        <w:ind w:left="3600" w:hanging="360"/>
      </w:pPr>
    </w:lvl>
    <w:lvl w:ilvl="5" w:tplc="3E3CD8EC" w:tentative="1">
      <w:start w:val="1"/>
      <w:numFmt w:val="decimal"/>
      <w:lvlText w:val="%6)"/>
      <w:lvlJc w:val="left"/>
      <w:pPr>
        <w:tabs>
          <w:tab w:val="num" w:pos="4320"/>
        </w:tabs>
        <w:ind w:left="4320" w:hanging="360"/>
      </w:pPr>
    </w:lvl>
    <w:lvl w:ilvl="6" w:tplc="4F700B24" w:tentative="1">
      <w:start w:val="1"/>
      <w:numFmt w:val="decimal"/>
      <w:lvlText w:val="%7)"/>
      <w:lvlJc w:val="left"/>
      <w:pPr>
        <w:tabs>
          <w:tab w:val="num" w:pos="5040"/>
        </w:tabs>
        <w:ind w:left="5040" w:hanging="360"/>
      </w:pPr>
    </w:lvl>
    <w:lvl w:ilvl="7" w:tplc="A8D22F38" w:tentative="1">
      <w:start w:val="1"/>
      <w:numFmt w:val="decimal"/>
      <w:lvlText w:val="%8)"/>
      <w:lvlJc w:val="left"/>
      <w:pPr>
        <w:tabs>
          <w:tab w:val="num" w:pos="5760"/>
        </w:tabs>
        <w:ind w:left="5760" w:hanging="360"/>
      </w:pPr>
    </w:lvl>
    <w:lvl w:ilvl="8" w:tplc="D4242556" w:tentative="1">
      <w:start w:val="1"/>
      <w:numFmt w:val="decimal"/>
      <w:lvlText w:val="%9)"/>
      <w:lvlJc w:val="left"/>
      <w:pPr>
        <w:tabs>
          <w:tab w:val="num" w:pos="6480"/>
        </w:tabs>
        <w:ind w:left="6480" w:hanging="360"/>
      </w:pPr>
    </w:lvl>
  </w:abstractNum>
  <w:abstractNum w:abstractNumId="4" w15:restartNumberingAfterBreak="0">
    <w:nsid w:val="055E26C6"/>
    <w:multiLevelType w:val="hybridMultilevel"/>
    <w:tmpl w:val="71FC666C"/>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5" w15:restartNumberingAfterBreak="0">
    <w:nsid w:val="0F446675"/>
    <w:multiLevelType w:val="hybridMultilevel"/>
    <w:tmpl w:val="15D875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991200"/>
    <w:multiLevelType w:val="hybridMultilevel"/>
    <w:tmpl w:val="580C19E0"/>
    <w:lvl w:ilvl="0" w:tplc="FA86B31E">
      <w:start w:val="1"/>
      <w:numFmt w:val="decimal"/>
      <w:lvlText w:val="%1."/>
      <w:lvlJc w:val="left"/>
      <w:pPr>
        <w:ind w:left="1080" w:hanging="360"/>
      </w:pPr>
    </w:lvl>
    <w:lvl w:ilvl="1" w:tplc="0330B2FE">
      <w:start w:val="1"/>
      <w:numFmt w:val="lowerLetter"/>
      <w:lvlText w:val="%2."/>
      <w:lvlJc w:val="left"/>
      <w:pPr>
        <w:ind w:left="1800" w:hanging="360"/>
      </w:pPr>
    </w:lvl>
    <w:lvl w:ilvl="2" w:tplc="6FFEC260">
      <w:start w:val="1"/>
      <w:numFmt w:val="lowerRoman"/>
      <w:lvlText w:val="%3."/>
      <w:lvlJc w:val="right"/>
      <w:pPr>
        <w:ind w:left="2520" w:hanging="180"/>
      </w:pPr>
    </w:lvl>
    <w:lvl w:ilvl="3" w:tplc="54524696">
      <w:start w:val="1"/>
      <w:numFmt w:val="decimal"/>
      <w:lvlText w:val="%4."/>
      <w:lvlJc w:val="left"/>
      <w:pPr>
        <w:ind w:left="3240" w:hanging="360"/>
      </w:pPr>
    </w:lvl>
    <w:lvl w:ilvl="4" w:tplc="7F74108A">
      <w:start w:val="1"/>
      <w:numFmt w:val="lowerLetter"/>
      <w:lvlText w:val="%5."/>
      <w:lvlJc w:val="left"/>
      <w:pPr>
        <w:ind w:left="3960" w:hanging="360"/>
      </w:pPr>
    </w:lvl>
    <w:lvl w:ilvl="5" w:tplc="FB8020F8">
      <w:start w:val="1"/>
      <w:numFmt w:val="lowerRoman"/>
      <w:lvlText w:val="%6."/>
      <w:lvlJc w:val="right"/>
      <w:pPr>
        <w:ind w:left="4680" w:hanging="180"/>
      </w:pPr>
    </w:lvl>
    <w:lvl w:ilvl="6" w:tplc="3BEAD39A">
      <w:start w:val="1"/>
      <w:numFmt w:val="decimal"/>
      <w:lvlText w:val="%7."/>
      <w:lvlJc w:val="left"/>
      <w:pPr>
        <w:ind w:left="5400" w:hanging="360"/>
      </w:pPr>
    </w:lvl>
    <w:lvl w:ilvl="7" w:tplc="3940A744">
      <w:start w:val="1"/>
      <w:numFmt w:val="lowerLetter"/>
      <w:lvlText w:val="%8."/>
      <w:lvlJc w:val="left"/>
      <w:pPr>
        <w:ind w:left="6120" w:hanging="360"/>
      </w:pPr>
    </w:lvl>
    <w:lvl w:ilvl="8" w:tplc="7BF4B0F8">
      <w:start w:val="1"/>
      <w:numFmt w:val="lowerRoman"/>
      <w:lvlText w:val="%9."/>
      <w:lvlJc w:val="right"/>
      <w:pPr>
        <w:ind w:left="6840" w:hanging="180"/>
      </w:pPr>
    </w:lvl>
  </w:abstractNum>
  <w:abstractNum w:abstractNumId="7" w15:restartNumberingAfterBreak="0">
    <w:nsid w:val="144F5977"/>
    <w:multiLevelType w:val="hybridMultilevel"/>
    <w:tmpl w:val="FF564E4A"/>
    <w:lvl w:ilvl="0" w:tplc="AD28480C">
      <w:start w:val="1"/>
      <w:numFmt w:val="decimal"/>
      <w:lvlText w:val="%1."/>
      <w:lvlJc w:val="left"/>
      <w:pPr>
        <w:ind w:left="927" w:hanging="360"/>
      </w:pPr>
      <w:rPr>
        <w:b w:val="0"/>
        <w:bCs w:val="0"/>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15D13867"/>
    <w:multiLevelType w:val="hybridMultilevel"/>
    <w:tmpl w:val="03984794"/>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9" w15:restartNumberingAfterBreak="0">
    <w:nsid w:val="223F7D73"/>
    <w:multiLevelType w:val="hybridMultilevel"/>
    <w:tmpl w:val="DDB896BC"/>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0" w15:restartNumberingAfterBreak="0">
    <w:nsid w:val="22FAE5DD"/>
    <w:multiLevelType w:val="hybridMultilevel"/>
    <w:tmpl w:val="8752B66A"/>
    <w:lvl w:ilvl="0" w:tplc="962817C8">
      <w:start w:val="1"/>
      <w:numFmt w:val="decimal"/>
      <w:lvlText w:val="%1."/>
      <w:lvlJc w:val="left"/>
      <w:pPr>
        <w:ind w:left="720" w:hanging="360"/>
      </w:pPr>
    </w:lvl>
    <w:lvl w:ilvl="1" w:tplc="CFEC491A">
      <w:start w:val="1"/>
      <w:numFmt w:val="lowerLetter"/>
      <w:lvlText w:val="%2."/>
      <w:lvlJc w:val="left"/>
      <w:pPr>
        <w:ind w:left="1440" w:hanging="360"/>
      </w:pPr>
    </w:lvl>
    <w:lvl w:ilvl="2" w:tplc="DB8039DA">
      <w:start w:val="1"/>
      <w:numFmt w:val="lowerRoman"/>
      <w:lvlText w:val="%3."/>
      <w:lvlJc w:val="right"/>
      <w:pPr>
        <w:ind w:left="2160" w:hanging="180"/>
      </w:pPr>
    </w:lvl>
    <w:lvl w:ilvl="3" w:tplc="C9D6941E">
      <w:start w:val="1"/>
      <w:numFmt w:val="decimal"/>
      <w:lvlText w:val="%4."/>
      <w:lvlJc w:val="left"/>
      <w:pPr>
        <w:ind w:left="2880" w:hanging="360"/>
      </w:pPr>
    </w:lvl>
    <w:lvl w:ilvl="4" w:tplc="CECAC898">
      <w:start w:val="1"/>
      <w:numFmt w:val="lowerLetter"/>
      <w:lvlText w:val="%5."/>
      <w:lvlJc w:val="left"/>
      <w:pPr>
        <w:ind w:left="3600" w:hanging="360"/>
      </w:pPr>
    </w:lvl>
    <w:lvl w:ilvl="5" w:tplc="F43E7FC0">
      <w:start w:val="1"/>
      <w:numFmt w:val="lowerRoman"/>
      <w:lvlText w:val="%6."/>
      <w:lvlJc w:val="right"/>
      <w:pPr>
        <w:ind w:left="4320" w:hanging="180"/>
      </w:pPr>
    </w:lvl>
    <w:lvl w:ilvl="6" w:tplc="49ACE2AE">
      <w:start w:val="1"/>
      <w:numFmt w:val="decimal"/>
      <w:lvlText w:val="%7."/>
      <w:lvlJc w:val="left"/>
      <w:pPr>
        <w:ind w:left="5040" w:hanging="360"/>
      </w:pPr>
    </w:lvl>
    <w:lvl w:ilvl="7" w:tplc="E96EA7B0">
      <w:start w:val="1"/>
      <w:numFmt w:val="lowerLetter"/>
      <w:lvlText w:val="%8."/>
      <w:lvlJc w:val="left"/>
      <w:pPr>
        <w:ind w:left="5760" w:hanging="360"/>
      </w:pPr>
    </w:lvl>
    <w:lvl w:ilvl="8" w:tplc="852663D0">
      <w:start w:val="1"/>
      <w:numFmt w:val="lowerRoman"/>
      <w:lvlText w:val="%9."/>
      <w:lvlJc w:val="right"/>
      <w:pPr>
        <w:ind w:left="6480" w:hanging="180"/>
      </w:pPr>
    </w:lvl>
  </w:abstractNum>
  <w:abstractNum w:abstractNumId="11" w15:restartNumberingAfterBreak="0">
    <w:nsid w:val="24CF4982"/>
    <w:multiLevelType w:val="hybridMultilevel"/>
    <w:tmpl w:val="0ED69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7C479F"/>
    <w:multiLevelType w:val="hybridMultilevel"/>
    <w:tmpl w:val="6F1CF0F6"/>
    <w:lvl w:ilvl="0" w:tplc="0409000F">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934736A"/>
    <w:multiLevelType w:val="hybridMultilevel"/>
    <w:tmpl w:val="E3048DBE"/>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4" w15:restartNumberingAfterBreak="0">
    <w:nsid w:val="2CE0483D"/>
    <w:multiLevelType w:val="hybridMultilevel"/>
    <w:tmpl w:val="6A42F92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2D2D4DE1"/>
    <w:multiLevelType w:val="hybridMultilevel"/>
    <w:tmpl w:val="E376C64C"/>
    <w:lvl w:ilvl="0" w:tplc="BDD89072">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6" w15:restartNumberingAfterBreak="0">
    <w:nsid w:val="2E4132AC"/>
    <w:multiLevelType w:val="hybridMultilevel"/>
    <w:tmpl w:val="3908743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7" w15:restartNumberingAfterBreak="0">
    <w:nsid w:val="30AF5ACC"/>
    <w:multiLevelType w:val="hybridMultilevel"/>
    <w:tmpl w:val="4776D018"/>
    <w:lvl w:ilvl="0" w:tplc="A6B87334">
      <w:start w:val="1"/>
      <w:numFmt w:val="decimal"/>
      <w:lvlText w:val="%1."/>
      <w:lvlJc w:val="left"/>
      <w:pPr>
        <w:ind w:left="1080" w:hanging="360"/>
      </w:pPr>
    </w:lvl>
    <w:lvl w:ilvl="1" w:tplc="2DD6B754">
      <w:start w:val="1"/>
      <w:numFmt w:val="lowerLetter"/>
      <w:lvlText w:val="%2."/>
      <w:lvlJc w:val="left"/>
      <w:pPr>
        <w:ind w:left="1800" w:hanging="360"/>
      </w:pPr>
    </w:lvl>
    <w:lvl w:ilvl="2" w:tplc="8D346A8C">
      <w:start w:val="1"/>
      <w:numFmt w:val="lowerRoman"/>
      <w:lvlText w:val="%3."/>
      <w:lvlJc w:val="right"/>
      <w:pPr>
        <w:ind w:left="2520" w:hanging="180"/>
      </w:pPr>
    </w:lvl>
    <w:lvl w:ilvl="3" w:tplc="E9109424">
      <w:start w:val="1"/>
      <w:numFmt w:val="decimal"/>
      <w:lvlText w:val="%4."/>
      <w:lvlJc w:val="left"/>
      <w:pPr>
        <w:ind w:left="3240" w:hanging="360"/>
      </w:pPr>
    </w:lvl>
    <w:lvl w:ilvl="4" w:tplc="8D0ED8F6">
      <w:start w:val="1"/>
      <w:numFmt w:val="lowerLetter"/>
      <w:lvlText w:val="%5."/>
      <w:lvlJc w:val="left"/>
      <w:pPr>
        <w:ind w:left="3960" w:hanging="360"/>
      </w:pPr>
    </w:lvl>
    <w:lvl w:ilvl="5" w:tplc="11D2E6E4">
      <w:start w:val="1"/>
      <w:numFmt w:val="lowerRoman"/>
      <w:lvlText w:val="%6."/>
      <w:lvlJc w:val="right"/>
      <w:pPr>
        <w:ind w:left="4680" w:hanging="180"/>
      </w:pPr>
    </w:lvl>
    <w:lvl w:ilvl="6" w:tplc="48241E8A">
      <w:start w:val="1"/>
      <w:numFmt w:val="decimal"/>
      <w:lvlText w:val="%7."/>
      <w:lvlJc w:val="left"/>
      <w:pPr>
        <w:ind w:left="5400" w:hanging="360"/>
      </w:pPr>
    </w:lvl>
    <w:lvl w:ilvl="7" w:tplc="E0A48EE8">
      <w:start w:val="1"/>
      <w:numFmt w:val="lowerLetter"/>
      <w:lvlText w:val="%8."/>
      <w:lvlJc w:val="left"/>
      <w:pPr>
        <w:ind w:left="6120" w:hanging="360"/>
      </w:pPr>
    </w:lvl>
    <w:lvl w:ilvl="8" w:tplc="CE38D064">
      <w:start w:val="1"/>
      <w:numFmt w:val="lowerRoman"/>
      <w:lvlText w:val="%9."/>
      <w:lvlJc w:val="right"/>
      <w:pPr>
        <w:ind w:left="6840" w:hanging="180"/>
      </w:pPr>
    </w:lvl>
  </w:abstractNum>
  <w:abstractNum w:abstractNumId="18" w15:restartNumberingAfterBreak="0">
    <w:nsid w:val="322D370D"/>
    <w:multiLevelType w:val="hybridMultilevel"/>
    <w:tmpl w:val="9286C5B0"/>
    <w:lvl w:ilvl="0" w:tplc="FFFFFFFF">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4F677E9"/>
    <w:multiLevelType w:val="hybridMultilevel"/>
    <w:tmpl w:val="F2BA868C"/>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0" w15:restartNumberingAfterBreak="0">
    <w:nsid w:val="3A6C1215"/>
    <w:multiLevelType w:val="hybridMultilevel"/>
    <w:tmpl w:val="BBC4EB34"/>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1" w15:restartNumberingAfterBreak="0">
    <w:nsid w:val="3C2C2BC2"/>
    <w:multiLevelType w:val="hybridMultilevel"/>
    <w:tmpl w:val="F634BCBC"/>
    <w:lvl w:ilvl="0" w:tplc="1009000F">
      <w:start w:val="1"/>
      <w:numFmt w:val="decimal"/>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22" w15:restartNumberingAfterBreak="0">
    <w:nsid w:val="3E963CBB"/>
    <w:multiLevelType w:val="hybridMultilevel"/>
    <w:tmpl w:val="CFD6E5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B1882B"/>
    <w:multiLevelType w:val="hybridMultilevel"/>
    <w:tmpl w:val="049ACDB0"/>
    <w:lvl w:ilvl="0" w:tplc="7088AF3A">
      <w:start w:val="1"/>
      <w:numFmt w:val="decimal"/>
      <w:lvlText w:val="%1."/>
      <w:lvlJc w:val="left"/>
      <w:pPr>
        <w:ind w:left="720" w:hanging="360"/>
      </w:pPr>
    </w:lvl>
    <w:lvl w:ilvl="1" w:tplc="D43A39AA">
      <w:start w:val="1"/>
      <w:numFmt w:val="lowerLetter"/>
      <w:lvlText w:val="%2."/>
      <w:lvlJc w:val="left"/>
      <w:pPr>
        <w:ind w:left="1440" w:hanging="360"/>
      </w:pPr>
    </w:lvl>
    <w:lvl w:ilvl="2" w:tplc="9892923C">
      <w:start w:val="1"/>
      <w:numFmt w:val="lowerRoman"/>
      <w:lvlText w:val="%3."/>
      <w:lvlJc w:val="right"/>
      <w:pPr>
        <w:ind w:left="2160" w:hanging="180"/>
      </w:pPr>
    </w:lvl>
    <w:lvl w:ilvl="3" w:tplc="804C41B6">
      <w:start w:val="1"/>
      <w:numFmt w:val="decimal"/>
      <w:lvlText w:val="%4."/>
      <w:lvlJc w:val="left"/>
      <w:pPr>
        <w:ind w:left="2880" w:hanging="360"/>
      </w:pPr>
    </w:lvl>
    <w:lvl w:ilvl="4" w:tplc="345C290C">
      <w:start w:val="1"/>
      <w:numFmt w:val="lowerLetter"/>
      <w:lvlText w:val="%5."/>
      <w:lvlJc w:val="left"/>
      <w:pPr>
        <w:ind w:left="3600" w:hanging="360"/>
      </w:pPr>
    </w:lvl>
    <w:lvl w:ilvl="5" w:tplc="12E424BC">
      <w:start w:val="1"/>
      <w:numFmt w:val="lowerRoman"/>
      <w:lvlText w:val="%6."/>
      <w:lvlJc w:val="right"/>
      <w:pPr>
        <w:ind w:left="4320" w:hanging="180"/>
      </w:pPr>
    </w:lvl>
    <w:lvl w:ilvl="6" w:tplc="B9DEF910">
      <w:start w:val="1"/>
      <w:numFmt w:val="decimal"/>
      <w:lvlText w:val="%7."/>
      <w:lvlJc w:val="left"/>
      <w:pPr>
        <w:ind w:left="5040" w:hanging="360"/>
      </w:pPr>
    </w:lvl>
    <w:lvl w:ilvl="7" w:tplc="7BC814E6">
      <w:start w:val="1"/>
      <w:numFmt w:val="lowerLetter"/>
      <w:lvlText w:val="%8."/>
      <w:lvlJc w:val="left"/>
      <w:pPr>
        <w:ind w:left="5760" w:hanging="360"/>
      </w:pPr>
    </w:lvl>
    <w:lvl w:ilvl="8" w:tplc="0D143506">
      <w:start w:val="1"/>
      <w:numFmt w:val="lowerRoman"/>
      <w:lvlText w:val="%9."/>
      <w:lvlJc w:val="right"/>
      <w:pPr>
        <w:ind w:left="6480" w:hanging="180"/>
      </w:pPr>
    </w:lvl>
  </w:abstractNum>
  <w:abstractNum w:abstractNumId="24" w15:restartNumberingAfterBreak="0">
    <w:nsid w:val="42917586"/>
    <w:multiLevelType w:val="hybridMultilevel"/>
    <w:tmpl w:val="CFFA4B04"/>
    <w:lvl w:ilvl="0" w:tplc="1009000F">
      <w:start w:val="1"/>
      <w:numFmt w:val="decimal"/>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25" w15:restartNumberingAfterBreak="0">
    <w:nsid w:val="475A09D9"/>
    <w:multiLevelType w:val="hybridMultilevel"/>
    <w:tmpl w:val="E54AFCF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6" w15:restartNumberingAfterBreak="0">
    <w:nsid w:val="4C220927"/>
    <w:multiLevelType w:val="hybridMultilevel"/>
    <w:tmpl w:val="7A348EB4"/>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7" w15:restartNumberingAfterBreak="0">
    <w:nsid w:val="4C4D6B50"/>
    <w:multiLevelType w:val="hybridMultilevel"/>
    <w:tmpl w:val="F17256F2"/>
    <w:lvl w:ilvl="0" w:tplc="229E5BB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C7EA4C8"/>
    <w:multiLevelType w:val="hybridMultilevel"/>
    <w:tmpl w:val="C7C4FCC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4CA93FB0"/>
    <w:multiLevelType w:val="hybridMultilevel"/>
    <w:tmpl w:val="E9201296"/>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0" w15:restartNumberingAfterBreak="0">
    <w:nsid w:val="4ED10E4C"/>
    <w:multiLevelType w:val="hybridMultilevel"/>
    <w:tmpl w:val="D6FAB2F2"/>
    <w:lvl w:ilvl="0" w:tplc="9D44BC50">
      <w:start w:val="1"/>
      <w:numFmt w:val="decimal"/>
      <w:lvlText w:val="%1."/>
      <w:lvlJc w:val="left"/>
      <w:pPr>
        <w:ind w:left="1080" w:hanging="360"/>
      </w:pPr>
    </w:lvl>
    <w:lvl w:ilvl="1" w:tplc="DACA0DBA">
      <w:start w:val="1"/>
      <w:numFmt w:val="lowerLetter"/>
      <w:lvlText w:val="%2."/>
      <w:lvlJc w:val="left"/>
      <w:pPr>
        <w:ind w:left="1800" w:hanging="360"/>
      </w:pPr>
    </w:lvl>
    <w:lvl w:ilvl="2" w:tplc="F3163330">
      <w:start w:val="1"/>
      <w:numFmt w:val="lowerRoman"/>
      <w:lvlText w:val="%3."/>
      <w:lvlJc w:val="right"/>
      <w:pPr>
        <w:ind w:left="2520" w:hanging="180"/>
      </w:pPr>
    </w:lvl>
    <w:lvl w:ilvl="3" w:tplc="0A5002FC">
      <w:start w:val="1"/>
      <w:numFmt w:val="decimal"/>
      <w:lvlText w:val="%4."/>
      <w:lvlJc w:val="left"/>
      <w:pPr>
        <w:ind w:left="3240" w:hanging="360"/>
      </w:pPr>
    </w:lvl>
    <w:lvl w:ilvl="4" w:tplc="C096E274">
      <w:start w:val="1"/>
      <w:numFmt w:val="lowerLetter"/>
      <w:lvlText w:val="%5."/>
      <w:lvlJc w:val="left"/>
      <w:pPr>
        <w:ind w:left="3960" w:hanging="360"/>
      </w:pPr>
    </w:lvl>
    <w:lvl w:ilvl="5" w:tplc="030C1E00">
      <w:start w:val="1"/>
      <w:numFmt w:val="lowerRoman"/>
      <w:lvlText w:val="%6."/>
      <w:lvlJc w:val="right"/>
      <w:pPr>
        <w:ind w:left="4680" w:hanging="180"/>
      </w:pPr>
    </w:lvl>
    <w:lvl w:ilvl="6" w:tplc="3C063C02">
      <w:start w:val="1"/>
      <w:numFmt w:val="decimal"/>
      <w:lvlText w:val="%7."/>
      <w:lvlJc w:val="left"/>
      <w:pPr>
        <w:ind w:left="5400" w:hanging="360"/>
      </w:pPr>
    </w:lvl>
    <w:lvl w:ilvl="7" w:tplc="9A30CBB4">
      <w:start w:val="1"/>
      <w:numFmt w:val="lowerLetter"/>
      <w:lvlText w:val="%8."/>
      <w:lvlJc w:val="left"/>
      <w:pPr>
        <w:ind w:left="6120" w:hanging="360"/>
      </w:pPr>
    </w:lvl>
    <w:lvl w:ilvl="8" w:tplc="63F66F38">
      <w:start w:val="1"/>
      <w:numFmt w:val="lowerRoman"/>
      <w:lvlText w:val="%9."/>
      <w:lvlJc w:val="right"/>
      <w:pPr>
        <w:ind w:left="6840" w:hanging="180"/>
      </w:pPr>
    </w:lvl>
  </w:abstractNum>
  <w:abstractNum w:abstractNumId="31" w15:restartNumberingAfterBreak="0">
    <w:nsid w:val="50B60ECB"/>
    <w:multiLevelType w:val="hybridMultilevel"/>
    <w:tmpl w:val="6D40BCD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2" w15:restartNumberingAfterBreak="0">
    <w:nsid w:val="563452D6"/>
    <w:multiLevelType w:val="hybridMultilevel"/>
    <w:tmpl w:val="3740026C"/>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3" w15:restartNumberingAfterBreak="0">
    <w:nsid w:val="57286A59"/>
    <w:multiLevelType w:val="hybridMultilevel"/>
    <w:tmpl w:val="6F825F66"/>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4" w15:restartNumberingAfterBreak="0">
    <w:nsid w:val="58806E12"/>
    <w:multiLevelType w:val="hybridMultilevel"/>
    <w:tmpl w:val="CD7E02FC"/>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5" w15:restartNumberingAfterBreak="0">
    <w:nsid w:val="5A75018E"/>
    <w:multiLevelType w:val="hybridMultilevel"/>
    <w:tmpl w:val="81120F60"/>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6" w15:restartNumberingAfterBreak="0">
    <w:nsid w:val="5C2834CE"/>
    <w:multiLevelType w:val="hybridMultilevel"/>
    <w:tmpl w:val="25DCB592"/>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7" w15:restartNumberingAfterBreak="0">
    <w:nsid w:val="61430D3D"/>
    <w:multiLevelType w:val="hybridMultilevel"/>
    <w:tmpl w:val="2A1E3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2B91772"/>
    <w:multiLevelType w:val="hybridMultilevel"/>
    <w:tmpl w:val="2DE4DC94"/>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9" w15:restartNumberingAfterBreak="0">
    <w:nsid w:val="649209D0"/>
    <w:multiLevelType w:val="hybridMultilevel"/>
    <w:tmpl w:val="5F522F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B4578E6"/>
    <w:multiLevelType w:val="hybridMultilevel"/>
    <w:tmpl w:val="B0705092"/>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41" w15:restartNumberingAfterBreak="0">
    <w:nsid w:val="73320BEC"/>
    <w:multiLevelType w:val="hybridMultilevel"/>
    <w:tmpl w:val="3CE476BE"/>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42" w15:restartNumberingAfterBreak="0">
    <w:nsid w:val="733D30AF"/>
    <w:multiLevelType w:val="hybridMultilevel"/>
    <w:tmpl w:val="F126E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84C5107"/>
    <w:multiLevelType w:val="hybridMultilevel"/>
    <w:tmpl w:val="A3FA5936"/>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44" w15:restartNumberingAfterBreak="0">
    <w:nsid w:val="7E8E5A6F"/>
    <w:multiLevelType w:val="hybridMultilevel"/>
    <w:tmpl w:val="4A922ECA"/>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num w:numId="1" w16cid:durableId="252205777">
    <w:abstractNumId w:val="30"/>
  </w:num>
  <w:num w:numId="2" w16cid:durableId="1969120679">
    <w:abstractNumId w:val="17"/>
  </w:num>
  <w:num w:numId="3" w16cid:durableId="735665985">
    <w:abstractNumId w:val="23"/>
  </w:num>
  <w:num w:numId="4" w16cid:durableId="1548955085">
    <w:abstractNumId w:val="6"/>
  </w:num>
  <w:num w:numId="5" w16cid:durableId="1403522755">
    <w:abstractNumId w:val="10"/>
  </w:num>
  <w:num w:numId="6" w16cid:durableId="1404377812">
    <w:abstractNumId w:val="0"/>
  </w:num>
  <w:num w:numId="7" w16cid:durableId="1742481779">
    <w:abstractNumId w:val="25"/>
  </w:num>
  <w:num w:numId="8" w16cid:durableId="675962145">
    <w:abstractNumId w:val="15"/>
  </w:num>
  <w:num w:numId="9" w16cid:durableId="1001204060">
    <w:abstractNumId w:val="11"/>
  </w:num>
  <w:num w:numId="10" w16cid:durableId="914320011">
    <w:abstractNumId w:val="37"/>
  </w:num>
  <w:num w:numId="11" w16cid:durableId="49430011">
    <w:abstractNumId w:val="42"/>
  </w:num>
  <w:num w:numId="12" w16cid:durableId="912394222">
    <w:abstractNumId w:val="28"/>
  </w:num>
  <w:num w:numId="13" w16cid:durableId="602499382">
    <w:abstractNumId w:val="31"/>
  </w:num>
  <w:num w:numId="14" w16cid:durableId="674503461">
    <w:abstractNumId w:val="27"/>
  </w:num>
  <w:num w:numId="15" w16cid:durableId="1041243560">
    <w:abstractNumId w:val="3"/>
  </w:num>
  <w:num w:numId="16" w16cid:durableId="1758625638">
    <w:abstractNumId w:val="16"/>
  </w:num>
  <w:num w:numId="17" w16cid:durableId="1232545184">
    <w:abstractNumId w:val="39"/>
  </w:num>
  <w:num w:numId="18" w16cid:durableId="353773753">
    <w:abstractNumId w:val="5"/>
  </w:num>
  <w:num w:numId="19" w16cid:durableId="44112556">
    <w:abstractNumId w:val="22"/>
  </w:num>
  <w:num w:numId="20" w16cid:durableId="1978758413">
    <w:abstractNumId w:val="24"/>
  </w:num>
  <w:num w:numId="21" w16cid:durableId="1775251593">
    <w:abstractNumId w:val="21"/>
  </w:num>
  <w:num w:numId="22" w16cid:durableId="643588830">
    <w:abstractNumId w:val="14"/>
  </w:num>
  <w:num w:numId="23" w16cid:durableId="1023945260">
    <w:abstractNumId w:val="7"/>
  </w:num>
  <w:num w:numId="24" w16cid:durableId="2067220458">
    <w:abstractNumId w:val="12"/>
  </w:num>
  <w:num w:numId="25" w16cid:durableId="766969681">
    <w:abstractNumId w:val="32"/>
  </w:num>
  <w:num w:numId="26" w16cid:durableId="283971409">
    <w:abstractNumId w:val="34"/>
  </w:num>
  <w:num w:numId="27" w16cid:durableId="1133788583">
    <w:abstractNumId w:val="41"/>
  </w:num>
  <w:num w:numId="28" w16cid:durableId="88083526">
    <w:abstractNumId w:val="44"/>
  </w:num>
  <w:num w:numId="29" w16cid:durableId="1093939883">
    <w:abstractNumId w:val="4"/>
  </w:num>
  <w:num w:numId="30" w16cid:durableId="976229705">
    <w:abstractNumId w:val="18"/>
  </w:num>
  <w:num w:numId="31" w16cid:durableId="1020397204">
    <w:abstractNumId w:val="2"/>
  </w:num>
  <w:num w:numId="32" w16cid:durableId="896013223">
    <w:abstractNumId w:val="8"/>
  </w:num>
  <w:num w:numId="33" w16cid:durableId="709915671">
    <w:abstractNumId w:val="35"/>
  </w:num>
  <w:num w:numId="34" w16cid:durableId="332877539">
    <w:abstractNumId w:val="13"/>
  </w:num>
  <w:num w:numId="35" w16cid:durableId="3559573">
    <w:abstractNumId w:val="9"/>
  </w:num>
  <w:num w:numId="36" w16cid:durableId="1265261879">
    <w:abstractNumId w:val="33"/>
  </w:num>
  <w:num w:numId="37" w16cid:durableId="1207060230">
    <w:abstractNumId w:val="40"/>
  </w:num>
  <w:num w:numId="38" w16cid:durableId="2013294465">
    <w:abstractNumId w:val="1"/>
  </w:num>
  <w:num w:numId="39" w16cid:durableId="621303649">
    <w:abstractNumId w:val="36"/>
  </w:num>
  <w:num w:numId="40" w16cid:durableId="298078118">
    <w:abstractNumId w:val="26"/>
  </w:num>
  <w:num w:numId="41" w16cid:durableId="1334183059">
    <w:abstractNumId w:val="19"/>
  </w:num>
  <w:num w:numId="42" w16cid:durableId="835536615">
    <w:abstractNumId w:val="29"/>
  </w:num>
  <w:num w:numId="43" w16cid:durableId="837188976">
    <w:abstractNumId w:val="43"/>
  </w:num>
  <w:num w:numId="44" w16cid:durableId="485324286">
    <w:abstractNumId w:val="38"/>
  </w:num>
  <w:num w:numId="45" w16cid:durableId="88660375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88D"/>
    <w:rsid w:val="00001010"/>
    <w:rsid w:val="00003494"/>
    <w:rsid w:val="000054AD"/>
    <w:rsid w:val="00006347"/>
    <w:rsid w:val="0000656A"/>
    <w:rsid w:val="00006F73"/>
    <w:rsid w:val="000073EF"/>
    <w:rsid w:val="0000784F"/>
    <w:rsid w:val="00007D50"/>
    <w:rsid w:val="000109DA"/>
    <w:rsid w:val="0001292C"/>
    <w:rsid w:val="000131AA"/>
    <w:rsid w:val="00014C6D"/>
    <w:rsid w:val="00016B63"/>
    <w:rsid w:val="000175A1"/>
    <w:rsid w:val="00017A7A"/>
    <w:rsid w:val="00021E2E"/>
    <w:rsid w:val="00022B78"/>
    <w:rsid w:val="00024C69"/>
    <w:rsid w:val="00024E23"/>
    <w:rsid w:val="00026214"/>
    <w:rsid w:val="0002626E"/>
    <w:rsid w:val="00026F47"/>
    <w:rsid w:val="00031086"/>
    <w:rsid w:val="00031A5F"/>
    <w:rsid w:val="00031BB2"/>
    <w:rsid w:val="00034896"/>
    <w:rsid w:val="00035306"/>
    <w:rsid w:val="000355A6"/>
    <w:rsid w:val="000359CD"/>
    <w:rsid w:val="00035B59"/>
    <w:rsid w:val="00036E87"/>
    <w:rsid w:val="000372E0"/>
    <w:rsid w:val="00037811"/>
    <w:rsid w:val="000401E4"/>
    <w:rsid w:val="00040864"/>
    <w:rsid w:val="00040E5A"/>
    <w:rsid w:val="00042601"/>
    <w:rsid w:val="00042B79"/>
    <w:rsid w:val="0004353A"/>
    <w:rsid w:val="0004389D"/>
    <w:rsid w:val="00044B20"/>
    <w:rsid w:val="00046284"/>
    <w:rsid w:val="000477C6"/>
    <w:rsid w:val="00047E15"/>
    <w:rsid w:val="00051AB0"/>
    <w:rsid w:val="000520D2"/>
    <w:rsid w:val="00055CD4"/>
    <w:rsid w:val="00055DA6"/>
    <w:rsid w:val="00055F32"/>
    <w:rsid w:val="000571EB"/>
    <w:rsid w:val="00057272"/>
    <w:rsid w:val="000603BB"/>
    <w:rsid w:val="00061107"/>
    <w:rsid w:val="00063122"/>
    <w:rsid w:val="00063CD4"/>
    <w:rsid w:val="0006534D"/>
    <w:rsid w:val="0006585F"/>
    <w:rsid w:val="0006644C"/>
    <w:rsid w:val="00067B3C"/>
    <w:rsid w:val="00073351"/>
    <w:rsid w:val="00075194"/>
    <w:rsid w:val="00075593"/>
    <w:rsid w:val="00080CD9"/>
    <w:rsid w:val="00080FFC"/>
    <w:rsid w:val="000816E1"/>
    <w:rsid w:val="00081FB1"/>
    <w:rsid w:val="000834F7"/>
    <w:rsid w:val="00083E3F"/>
    <w:rsid w:val="00084096"/>
    <w:rsid w:val="00084639"/>
    <w:rsid w:val="00090013"/>
    <w:rsid w:val="000904AF"/>
    <w:rsid w:val="00090F99"/>
    <w:rsid w:val="00091579"/>
    <w:rsid w:val="00091E6F"/>
    <w:rsid w:val="0009457C"/>
    <w:rsid w:val="00095016"/>
    <w:rsid w:val="00095B92"/>
    <w:rsid w:val="00096002"/>
    <w:rsid w:val="0009674E"/>
    <w:rsid w:val="000A12B6"/>
    <w:rsid w:val="000A5241"/>
    <w:rsid w:val="000A6A5D"/>
    <w:rsid w:val="000A7531"/>
    <w:rsid w:val="000A7785"/>
    <w:rsid w:val="000A791B"/>
    <w:rsid w:val="000B06BD"/>
    <w:rsid w:val="000B3674"/>
    <w:rsid w:val="000B5246"/>
    <w:rsid w:val="000B56AE"/>
    <w:rsid w:val="000B6B89"/>
    <w:rsid w:val="000B6CD5"/>
    <w:rsid w:val="000C3D4D"/>
    <w:rsid w:val="000C553E"/>
    <w:rsid w:val="000C5F65"/>
    <w:rsid w:val="000C620A"/>
    <w:rsid w:val="000C6FC1"/>
    <w:rsid w:val="000D02CF"/>
    <w:rsid w:val="000D052E"/>
    <w:rsid w:val="000D11EC"/>
    <w:rsid w:val="000D14CB"/>
    <w:rsid w:val="000D2223"/>
    <w:rsid w:val="000D260F"/>
    <w:rsid w:val="000D2DB0"/>
    <w:rsid w:val="000D4FD2"/>
    <w:rsid w:val="000D65B8"/>
    <w:rsid w:val="000D6B62"/>
    <w:rsid w:val="000E1C69"/>
    <w:rsid w:val="000E259C"/>
    <w:rsid w:val="000E2A72"/>
    <w:rsid w:val="000E2EA2"/>
    <w:rsid w:val="000E30C9"/>
    <w:rsid w:val="000E3FC1"/>
    <w:rsid w:val="000E509A"/>
    <w:rsid w:val="000E586B"/>
    <w:rsid w:val="000E7038"/>
    <w:rsid w:val="000E7A94"/>
    <w:rsid w:val="000F0FBE"/>
    <w:rsid w:val="000F1390"/>
    <w:rsid w:val="000F2F4A"/>
    <w:rsid w:val="000F3F72"/>
    <w:rsid w:val="000F419D"/>
    <w:rsid w:val="000F43F4"/>
    <w:rsid w:val="000F52A6"/>
    <w:rsid w:val="000F5FCB"/>
    <w:rsid w:val="001014FB"/>
    <w:rsid w:val="0010157A"/>
    <w:rsid w:val="00101BE3"/>
    <w:rsid w:val="00102E07"/>
    <w:rsid w:val="00104029"/>
    <w:rsid w:val="00104076"/>
    <w:rsid w:val="00104464"/>
    <w:rsid w:val="001069E8"/>
    <w:rsid w:val="0011179A"/>
    <w:rsid w:val="001128DB"/>
    <w:rsid w:val="00112B12"/>
    <w:rsid w:val="00116358"/>
    <w:rsid w:val="00120381"/>
    <w:rsid w:val="001212EB"/>
    <w:rsid w:val="00121AC5"/>
    <w:rsid w:val="0012279E"/>
    <w:rsid w:val="001232FC"/>
    <w:rsid w:val="00123F88"/>
    <w:rsid w:val="00126015"/>
    <w:rsid w:val="00126F11"/>
    <w:rsid w:val="00127208"/>
    <w:rsid w:val="00127244"/>
    <w:rsid w:val="00130C04"/>
    <w:rsid w:val="00131BFC"/>
    <w:rsid w:val="00132065"/>
    <w:rsid w:val="00134ECE"/>
    <w:rsid w:val="00134FCA"/>
    <w:rsid w:val="00135414"/>
    <w:rsid w:val="00137300"/>
    <w:rsid w:val="00137733"/>
    <w:rsid w:val="001377C6"/>
    <w:rsid w:val="00137A3C"/>
    <w:rsid w:val="001413C1"/>
    <w:rsid w:val="00141DEF"/>
    <w:rsid w:val="00142A8D"/>
    <w:rsid w:val="00143E47"/>
    <w:rsid w:val="0014437C"/>
    <w:rsid w:val="001452A9"/>
    <w:rsid w:val="001454B5"/>
    <w:rsid w:val="001455CB"/>
    <w:rsid w:val="00145C14"/>
    <w:rsid w:val="00145C61"/>
    <w:rsid w:val="00146344"/>
    <w:rsid w:val="001465F4"/>
    <w:rsid w:val="0014744A"/>
    <w:rsid w:val="00147AFB"/>
    <w:rsid w:val="001510DC"/>
    <w:rsid w:val="00151BE4"/>
    <w:rsid w:val="00152122"/>
    <w:rsid w:val="00152AF3"/>
    <w:rsid w:val="00152BA2"/>
    <w:rsid w:val="00153846"/>
    <w:rsid w:val="00153ECC"/>
    <w:rsid w:val="0015431A"/>
    <w:rsid w:val="00155D49"/>
    <w:rsid w:val="00155ECD"/>
    <w:rsid w:val="00157351"/>
    <w:rsid w:val="00162563"/>
    <w:rsid w:val="0016270B"/>
    <w:rsid w:val="001707DA"/>
    <w:rsid w:val="00170F56"/>
    <w:rsid w:val="00171119"/>
    <w:rsid w:val="00172FEC"/>
    <w:rsid w:val="0017382C"/>
    <w:rsid w:val="00176EFE"/>
    <w:rsid w:val="00177A1A"/>
    <w:rsid w:val="00177AF6"/>
    <w:rsid w:val="00180889"/>
    <w:rsid w:val="00181704"/>
    <w:rsid w:val="00182AE1"/>
    <w:rsid w:val="00183104"/>
    <w:rsid w:val="001844FD"/>
    <w:rsid w:val="001847CA"/>
    <w:rsid w:val="0018559F"/>
    <w:rsid w:val="00185F62"/>
    <w:rsid w:val="00186F19"/>
    <w:rsid w:val="00187940"/>
    <w:rsid w:val="001900F3"/>
    <w:rsid w:val="0019130D"/>
    <w:rsid w:val="00193453"/>
    <w:rsid w:val="0019359D"/>
    <w:rsid w:val="0019543D"/>
    <w:rsid w:val="00196A28"/>
    <w:rsid w:val="0019798B"/>
    <w:rsid w:val="00197ED4"/>
    <w:rsid w:val="00197F8D"/>
    <w:rsid w:val="001A062F"/>
    <w:rsid w:val="001A08AB"/>
    <w:rsid w:val="001A0D28"/>
    <w:rsid w:val="001A190A"/>
    <w:rsid w:val="001A1B9C"/>
    <w:rsid w:val="001A2C07"/>
    <w:rsid w:val="001A2D26"/>
    <w:rsid w:val="001A4F8F"/>
    <w:rsid w:val="001A64FE"/>
    <w:rsid w:val="001A67AF"/>
    <w:rsid w:val="001A6809"/>
    <w:rsid w:val="001B3EE4"/>
    <w:rsid w:val="001B551F"/>
    <w:rsid w:val="001B6413"/>
    <w:rsid w:val="001B6632"/>
    <w:rsid w:val="001B7F52"/>
    <w:rsid w:val="001C107B"/>
    <w:rsid w:val="001C3EC1"/>
    <w:rsid w:val="001C664E"/>
    <w:rsid w:val="001C724B"/>
    <w:rsid w:val="001C7FD0"/>
    <w:rsid w:val="001D07CF"/>
    <w:rsid w:val="001D4614"/>
    <w:rsid w:val="001D4826"/>
    <w:rsid w:val="001D649A"/>
    <w:rsid w:val="001D7561"/>
    <w:rsid w:val="001E0388"/>
    <w:rsid w:val="001E04FF"/>
    <w:rsid w:val="001E113C"/>
    <w:rsid w:val="001E11FA"/>
    <w:rsid w:val="001E224B"/>
    <w:rsid w:val="001E25F6"/>
    <w:rsid w:val="001E4C8F"/>
    <w:rsid w:val="001E5073"/>
    <w:rsid w:val="001E5CA7"/>
    <w:rsid w:val="001E6E96"/>
    <w:rsid w:val="001E78EF"/>
    <w:rsid w:val="001E7DE1"/>
    <w:rsid w:val="001F1575"/>
    <w:rsid w:val="001F1AC3"/>
    <w:rsid w:val="001F3C08"/>
    <w:rsid w:val="001F4378"/>
    <w:rsid w:val="001F5C96"/>
    <w:rsid w:val="001F68BE"/>
    <w:rsid w:val="001F6C88"/>
    <w:rsid w:val="00200060"/>
    <w:rsid w:val="00202369"/>
    <w:rsid w:val="00202747"/>
    <w:rsid w:val="00202E39"/>
    <w:rsid w:val="0020361C"/>
    <w:rsid w:val="00203AAE"/>
    <w:rsid w:val="00203B3E"/>
    <w:rsid w:val="00204EF3"/>
    <w:rsid w:val="00205CC8"/>
    <w:rsid w:val="00205CEC"/>
    <w:rsid w:val="00207BBD"/>
    <w:rsid w:val="00207CEB"/>
    <w:rsid w:val="00207EC0"/>
    <w:rsid w:val="00210033"/>
    <w:rsid w:val="0021061D"/>
    <w:rsid w:val="00211B0F"/>
    <w:rsid w:val="002132B2"/>
    <w:rsid w:val="002135D3"/>
    <w:rsid w:val="0021383A"/>
    <w:rsid w:val="00214A48"/>
    <w:rsid w:val="00214BF4"/>
    <w:rsid w:val="0021526A"/>
    <w:rsid w:val="002155EC"/>
    <w:rsid w:val="00216FF2"/>
    <w:rsid w:val="00217C3E"/>
    <w:rsid w:val="00220603"/>
    <w:rsid w:val="00220661"/>
    <w:rsid w:val="002206A3"/>
    <w:rsid w:val="0022115D"/>
    <w:rsid w:val="002219B6"/>
    <w:rsid w:val="00222825"/>
    <w:rsid w:val="002235D6"/>
    <w:rsid w:val="00224609"/>
    <w:rsid w:val="0022506C"/>
    <w:rsid w:val="00225FA5"/>
    <w:rsid w:val="002266E6"/>
    <w:rsid w:val="0022710B"/>
    <w:rsid w:val="002307A6"/>
    <w:rsid w:val="00230936"/>
    <w:rsid w:val="00230AD6"/>
    <w:rsid w:val="00230B72"/>
    <w:rsid w:val="0023248C"/>
    <w:rsid w:val="00232981"/>
    <w:rsid w:val="00232DB7"/>
    <w:rsid w:val="002333AD"/>
    <w:rsid w:val="0023382F"/>
    <w:rsid w:val="00233A64"/>
    <w:rsid w:val="00233F6A"/>
    <w:rsid w:val="002366B9"/>
    <w:rsid w:val="00237ECD"/>
    <w:rsid w:val="002404CB"/>
    <w:rsid w:val="002407F3"/>
    <w:rsid w:val="00242AC4"/>
    <w:rsid w:val="00243556"/>
    <w:rsid w:val="002439A0"/>
    <w:rsid w:val="00245A09"/>
    <w:rsid w:val="00245B83"/>
    <w:rsid w:val="00246282"/>
    <w:rsid w:val="00246EC0"/>
    <w:rsid w:val="0025036C"/>
    <w:rsid w:val="002520E3"/>
    <w:rsid w:val="00253629"/>
    <w:rsid w:val="0025519E"/>
    <w:rsid w:val="0026041F"/>
    <w:rsid w:val="00260BFF"/>
    <w:rsid w:val="00261066"/>
    <w:rsid w:val="002610A4"/>
    <w:rsid w:val="002617DA"/>
    <w:rsid w:val="00263512"/>
    <w:rsid w:val="00264E21"/>
    <w:rsid w:val="00265F3F"/>
    <w:rsid w:val="00266863"/>
    <w:rsid w:val="00270E8F"/>
    <w:rsid w:val="002714EC"/>
    <w:rsid w:val="00271F80"/>
    <w:rsid w:val="00275CC2"/>
    <w:rsid w:val="00276A7A"/>
    <w:rsid w:val="00277C95"/>
    <w:rsid w:val="00280F79"/>
    <w:rsid w:val="00281084"/>
    <w:rsid w:val="00282F28"/>
    <w:rsid w:val="00284B1D"/>
    <w:rsid w:val="00285A4D"/>
    <w:rsid w:val="002877DC"/>
    <w:rsid w:val="00287FC6"/>
    <w:rsid w:val="002902F8"/>
    <w:rsid w:val="00290EA9"/>
    <w:rsid w:val="002929F3"/>
    <w:rsid w:val="00292E69"/>
    <w:rsid w:val="002936A1"/>
    <w:rsid w:val="0029443E"/>
    <w:rsid w:val="00294AEC"/>
    <w:rsid w:val="00296411"/>
    <w:rsid w:val="002A01CD"/>
    <w:rsid w:val="002A03C0"/>
    <w:rsid w:val="002A09B9"/>
    <w:rsid w:val="002A0A88"/>
    <w:rsid w:val="002A3310"/>
    <w:rsid w:val="002A375D"/>
    <w:rsid w:val="002A5449"/>
    <w:rsid w:val="002A5E4E"/>
    <w:rsid w:val="002A60A9"/>
    <w:rsid w:val="002A6251"/>
    <w:rsid w:val="002A68B1"/>
    <w:rsid w:val="002A7770"/>
    <w:rsid w:val="002A786D"/>
    <w:rsid w:val="002A7E7B"/>
    <w:rsid w:val="002B0AF4"/>
    <w:rsid w:val="002B1BBB"/>
    <w:rsid w:val="002B2248"/>
    <w:rsid w:val="002B4301"/>
    <w:rsid w:val="002B60C3"/>
    <w:rsid w:val="002B7CA4"/>
    <w:rsid w:val="002B7D1D"/>
    <w:rsid w:val="002C03D0"/>
    <w:rsid w:val="002C06AA"/>
    <w:rsid w:val="002C0BBE"/>
    <w:rsid w:val="002C1B2A"/>
    <w:rsid w:val="002C1D27"/>
    <w:rsid w:val="002C1D45"/>
    <w:rsid w:val="002C2955"/>
    <w:rsid w:val="002C30CE"/>
    <w:rsid w:val="002C6ECE"/>
    <w:rsid w:val="002D00C4"/>
    <w:rsid w:val="002D1922"/>
    <w:rsid w:val="002D2C89"/>
    <w:rsid w:val="002D3F47"/>
    <w:rsid w:val="002D5B33"/>
    <w:rsid w:val="002D5C5C"/>
    <w:rsid w:val="002D6F12"/>
    <w:rsid w:val="002E0094"/>
    <w:rsid w:val="002E08F9"/>
    <w:rsid w:val="002E1030"/>
    <w:rsid w:val="002E18A9"/>
    <w:rsid w:val="002E2988"/>
    <w:rsid w:val="002E2EC7"/>
    <w:rsid w:val="002E3AF3"/>
    <w:rsid w:val="002E4CAF"/>
    <w:rsid w:val="002E4E74"/>
    <w:rsid w:val="002E5AB6"/>
    <w:rsid w:val="002E5BFB"/>
    <w:rsid w:val="002E6981"/>
    <w:rsid w:val="002F2A13"/>
    <w:rsid w:val="002F45EB"/>
    <w:rsid w:val="002F5AE0"/>
    <w:rsid w:val="002F5B5C"/>
    <w:rsid w:val="002F5C8F"/>
    <w:rsid w:val="002F69FE"/>
    <w:rsid w:val="002F6D28"/>
    <w:rsid w:val="003014EA"/>
    <w:rsid w:val="00301C0E"/>
    <w:rsid w:val="003032BD"/>
    <w:rsid w:val="00303BD1"/>
    <w:rsid w:val="00305A69"/>
    <w:rsid w:val="003062A6"/>
    <w:rsid w:val="0030773C"/>
    <w:rsid w:val="00307E60"/>
    <w:rsid w:val="00310F6A"/>
    <w:rsid w:val="003120BF"/>
    <w:rsid w:val="003124F7"/>
    <w:rsid w:val="0031298D"/>
    <w:rsid w:val="003133A8"/>
    <w:rsid w:val="0031394C"/>
    <w:rsid w:val="00313E57"/>
    <w:rsid w:val="0031565B"/>
    <w:rsid w:val="00315825"/>
    <w:rsid w:val="003165F6"/>
    <w:rsid w:val="0031738C"/>
    <w:rsid w:val="0031757D"/>
    <w:rsid w:val="003205AA"/>
    <w:rsid w:val="00321995"/>
    <w:rsid w:val="00321D0A"/>
    <w:rsid w:val="00322A32"/>
    <w:rsid w:val="00323833"/>
    <w:rsid w:val="003247FF"/>
    <w:rsid w:val="00324B10"/>
    <w:rsid w:val="00324D45"/>
    <w:rsid w:val="003251B8"/>
    <w:rsid w:val="00325FD8"/>
    <w:rsid w:val="00327DB5"/>
    <w:rsid w:val="003315D6"/>
    <w:rsid w:val="003325CB"/>
    <w:rsid w:val="00332B1D"/>
    <w:rsid w:val="00332DD5"/>
    <w:rsid w:val="00336EFD"/>
    <w:rsid w:val="00337C45"/>
    <w:rsid w:val="00337D2A"/>
    <w:rsid w:val="003409F7"/>
    <w:rsid w:val="00340C59"/>
    <w:rsid w:val="003411E5"/>
    <w:rsid w:val="003416E7"/>
    <w:rsid w:val="0034205B"/>
    <w:rsid w:val="0034221E"/>
    <w:rsid w:val="00342361"/>
    <w:rsid w:val="00342B6F"/>
    <w:rsid w:val="003446FE"/>
    <w:rsid w:val="003456AF"/>
    <w:rsid w:val="0034673A"/>
    <w:rsid w:val="00346BFD"/>
    <w:rsid w:val="00347A3F"/>
    <w:rsid w:val="00350C56"/>
    <w:rsid w:val="00350DF3"/>
    <w:rsid w:val="00351116"/>
    <w:rsid w:val="00351D2E"/>
    <w:rsid w:val="00352860"/>
    <w:rsid w:val="00352C6B"/>
    <w:rsid w:val="00354997"/>
    <w:rsid w:val="00355580"/>
    <w:rsid w:val="00355CE3"/>
    <w:rsid w:val="00355E6D"/>
    <w:rsid w:val="0035775C"/>
    <w:rsid w:val="00357BC7"/>
    <w:rsid w:val="00360095"/>
    <w:rsid w:val="00360929"/>
    <w:rsid w:val="00360F59"/>
    <w:rsid w:val="00362161"/>
    <w:rsid w:val="00362B1D"/>
    <w:rsid w:val="00363EE5"/>
    <w:rsid w:val="003660BE"/>
    <w:rsid w:val="00367959"/>
    <w:rsid w:val="003703A0"/>
    <w:rsid w:val="003719CD"/>
    <w:rsid w:val="00375378"/>
    <w:rsid w:val="00375457"/>
    <w:rsid w:val="00384644"/>
    <w:rsid w:val="00384DB0"/>
    <w:rsid w:val="00385FB7"/>
    <w:rsid w:val="0038634A"/>
    <w:rsid w:val="0039010F"/>
    <w:rsid w:val="003902D8"/>
    <w:rsid w:val="00393E51"/>
    <w:rsid w:val="00393F27"/>
    <w:rsid w:val="00395235"/>
    <w:rsid w:val="0039524B"/>
    <w:rsid w:val="003A073C"/>
    <w:rsid w:val="003A12C9"/>
    <w:rsid w:val="003A1867"/>
    <w:rsid w:val="003A1AF6"/>
    <w:rsid w:val="003A33E0"/>
    <w:rsid w:val="003A351D"/>
    <w:rsid w:val="003A6D09"/>
    <w:rsid w:val="003A7288"/>
    <w:rsid w:val="003A7847"/>
    <w:rsid w:val="003B0F48"/>
    <w:rsid w:val="003B1634"/>
    <w:rsid w:val="003B35CD"/>
    <w:rsid w:val="003B38A2"/>
    <w:rsid w:val="003B3CF0"/>
    <w:rsid w:val="003B3FDF"/>
    <w:rsid w:val="003B4FF0"/>
    <w:rsid w:val="003B5C00"/>
    <w:rsid w:val="003B60C4"/>
    <w:rsid w:val="003B6634"/>
    <w:rsid w:val="003B75DB"/>
    <w:rsid w:val="003C436C"/>
    <w:rsid w:val="003C4D96"/>
    <w:rsid w:val="003C54B6"/>
    <w:rsid w:val="003C5578"/>
    <w:rsid w:val="003C5C51"/>
    <w:rsid w:val="003C7DCA"/>
    <w:rsid w:val="003D1DC0"/>
    <w:rsid w:val="003D1FB6"/>
    <w:rsid w:val="003D278A"/>
    <w:rsid w:val="003D31A2"/>
    <w:rsid w:val="003D3660"/>
    <w:rsid w:val="003D3745"/>
    <w:rsid w:val="003D4536"/>
    <w:rsid w:val="003D4932"/>
    <w:rsid w:val="003D53B2"/>
    <w:rsid w:val="003D73F8"/>
    <w:rsid w:val="003D794D"/>
    <w:rsid w:val="003E0061"/>
    <w:rsid w:val="003E3BC9"/>
    <w:rsid w:val="003E5AE9"/>
    <w:rsid w:val="003E6954"/>
    <w:rsid w:val="003E6A2A"/>
    <w:rsid w:val="003E7D7D"/>
    <w:rsid w:val="003E7DA7"/>
    <w:rsid w:val="003F0BC1"/>
    <w:rsid w:val="003F0C7F"/>
    <w:rsid w:val="003F13DB"/>
    <w:rsid w:val="003F1484"/>
    <w:rsid w:val="003F19F6"/>
    <w:rsid w:val="003F1B86"/>
    <w:rsid w:val="003F2DAB"/>
    <w:rsid w:val="003F459E"/>
    <w:rsid w:val="003F6984"/>
    <w:rsid w:val="003F6DD6"/>
    <w:rsid w:val="003F7CCC"/>
    <w:rsid w:val="004017A1"/>
    <w:rsid w:val="004027D5"/>
    <w:rsid w:val="00403E4C"/>
    <w:rsid w:val="004041AD"/>
    <w:rsid w:val="00404606"/>
    <w:rsid w:val="00405632"/>
    <w:rsid w:val="00405B6F"/>
    <w:rsid w:val="00406216"/>
    <w:rsid w:val="00406ECB"/>
    <w:rsid w:val="004106F9"/>
    <w:rsid w:val="004109F6"/>
    <w:rsid w:val="00411B8F"/>
    <w:rsid w:val="00411E0B"/>
    <w:rsid w:val="00411EE9"/>
    <w:rsid w:val="004139F8"/>
    <w:rsid w:val="00413CAF"/>
    <w:rsid w:val="00414F66"/>
    <w:rsid w:val="0041501F"/>
    <w:rsid w:val="004150EB"/>
    <w:rsid w:val="00415320"/>
    <w:rsid w:val="0041715A"/>
    <w:rsid w:val="00420307"/>
    <w:rsid w:val="00422AD5"/>
    <w:rsid w:val="00424437"/>
    <w:rsid w:val="00424EE8"/>
    <w:rsid w:val="00426976"/>
    <w:rsid w:val="004276AE"/>
    <w:rsid w:val="004277BF"/>
    <w:rsid w:val="00431DD7"/>
    <w:rsid w:val="00431EFD"/>
    <w:rsid w:val="0043253E"/>
    <w:rsid w:val="00432CE4"/>
    <w:rsid w:val="00432E83"/>
    <w:rsid w:val="004336AD"/>
    <w:rsid w:val="00434A78"/>
    <w:rsid w:val="00436942"/>
    <w:rsid w:val="0043799A"/>
    <w:rsid w:val="00437DAE"/>
    <w:rsid w:val="004407A0"/>
    <w:rsid w:val="00443994"/>
    <w:rsid w:val="00443E57"/>
    <w:rsid w:val="00445E28"/>
    <w:rsid w:val="0044608A"/>
    <w:rsid w:val="004472F1"/>
    <w:rsid w:val="004508FF"/>
    <w:rsid w:val="00451ABB"/>
    <w:rsid w:val="00452228"/>
    <w:rsid w:val="00452791"/>
    <w:rsid w:val="00452DA9"/>
    <w:rsid w:val="004535FE"/>
    <w:rsid w:val="004537A2"/>
    <w:rsid w:val="00453FD8"/>
    <w:rsid w:val="0045441D"/>
    <w:rsid w:val="00455225"/>
    <w:rsid w:val="004553B6"/>
    <w:rsid w:val="0045556E"/>
    <w:rsid w:val="00456017"/>
    <w:rsid w:val="00457648"/>
    <w:rsid w:val="00460655"/>
    <w:rsid w:val="00461899"/>
    <w:rsid w:val="00462595"/>
    <w:rsid w:val="00463E47"/>
    <w:rsid w:val="004666F5"/>
    <w:rsid w:val="00466D27"/>
    <w:rsid w:val="00467530"/>
    <w:rsid w:val="004717CC"/>
    <w:rsid w:val="00471EF8"/>
    <w:rsid w:val="0047325D"/>
    <w:rsid w:val="00473E83"/>
    <w:rsid w:val="00473ED9"/>
    <w:rsid w:val="0047451A"/>
    <w:rsid w:val="004746B3"/>
    <w:rsid w:val="00474B0F"/>
    <w:rsid w:val="00474B3C"/>
    <w:rsid w:val="0047561E"/>
    <w:rsid w:val="00475A82"/>
    <w:rsid w:val="00475C81"/>
    <w:rsid w:val="00476E28"/>
    <w:rsid w:val="00477B29"/>
    <w:rsid w:val="00477E31"/>
    <w:rsid w:val="00480A75"/>
    <w:rsid w:val="00480D35"/>
    <w:rsid w:val="0048192D"/>
    <w:rsid w:val="00481EAA"/>
    <w:rsid w:val="00481FDD"/>
    <w:rsid w:val="00482027"/>
    <w:rsid w:val="00484B65"/>
    <w:rsid w:val="00486DEE"/>
    <w:rsid w:val="00487590"/>
    <w:rsid w:val="00487CAD"/>
    <w:rsid w:val="00490EB6"/>
    <w:rsid w:val="004910DF"/>
    <w:rsid w:val="004930F8"/>
    <w:rsid w:val="004948C3"/>
    <w:rsid w:val="00494A03"/>
    <w:rsid w:val="00495657"/>
    <w:rsid w:val="0049585F"/>
    <w:rsid w:val="00495BCE"/>
    <w:rsid w:val="00496175"/>
    <w:rsid w:val="00496466"/>
    <w:rsid w:val="004A04E6"/>
    <w:rsid w:val="004A08BB"/>
    <w:rsid w:val="004A0F49"/>
    <w:rsid w:val="004A1FD7"/>
    <w:rsid w:val="004A225A"/>
    <w:rsid w:val="004A319D"/>
    <w:rsid w:val="004A31E9"/>
    <w:rsid w:val="004A3FAE"/>
    <w:rsid w:val="004A5690"/>
    <w:rsid w:val="004A62E2"/>
    <w:rsid w:val="004A7FCC"/>
    <w:rsid w:val="004B081A"/>
    <w:rsid w:val="004B0B4F"/>
    <w:rsid w:val="004B11FB"/>
    <w:rsid w:val="004B227A"/>
    <w:rsid w:val="004B2494"/>
    <w:rsid w:val="004B2EA3"/>
    <w:rsid w:val="004B2FF3"/>
    <w:rsid w:val="004B3CD1"/>
    <w:rsid w:val="004B3F9B"/>
    <w:rsid w:val="004B5384"/>
    <w:rsid w:val="004B55E6"/>
    <w:rsid w:val="004B68DC"/>
    <w:rsid w:val="004B7C89"/>
    <w:rsid w:val="004B7EEC"/>
    <w:rsid w:val="004C00A8"/>
    <w:rsid w:val="004C00F3"/>
    <w:rsid w:val="004C2FD1"/>
    <w:rsid w:val="004C4177"/>
    <w:rsid w:val="004C66E3"/>
    <w:rsid w:val="004C6CCF"/>
    <w:rsid w:val="004D0EED"/>
    <w:rsid w:val="004D0F57"/>
    <w:rsid w:val="004D112D"/>
    <w:rsid w:val="004D144D"/>
    <w:rsid w:val="004D1475"/>
    <w:rsid w:val="004D1534"/>
    <w:rsid w:val="004D393B"/>
    <w:rsid w:val="004D3C2F"/>
    <w:rsid w:val="004D4CAA"/>
    <w:rsid w:val="004D5078"/>
    <w:rsid w:val="004D5EE5"/>
    <w:rsid w:val="004D74BC"/>
    <w:rsid w:val="004D7EE3"/>
    <w:rsid w:val="004E3D28"/>
    <w:rsid w:val="004E4291"/>
    <w:rsid w:val="004E4727"/>
    <w:rsid w:val="004E69B5"/>
    <w:rsid w:val="004E7C87"/>
    <w:rsid w:val="004E7DEA"/>
    <w:rsid w:val="004F0165"/>
    <w:rsid w:val="004F0A09"/>
    <w:rsid w:val="004F0A1A"/>
    <w:rsid w:val="004F242E"/>
    <w:rsid w:val="004F243F"/>
    <w:rsid w:val="004F4F67"/>
    <w:rsid w:val="004F5175"/>
    <w:rsid w:val="004F6B7B"/>
    <w:rsid w:val="0050005E"/>
    <w:rsid w:val="0050058D"/>
    <w:rsid w:val="00501175"/>
    <w:rsid w:val="00501624"/>
    <w:rsid w:val="00502034"/>
    <w:rsid w:val="00502086"/>
    <w:rsid w:val="005031F4"/>
    <w:rsid w:val="00503FB7"/>
    <w:rsid w:val="00504F50"/>
    <w:rsid w:val="00505539"/>
    <w:rsid w:val="0050561C"/>
    <w:rsid w:val="0050643E"/>
    <w:rsid w:val="0050677A"/>
    <w:rsid w:val="00506F41"/>
    <w:rsid w:val="005073D4"/>
    <w:rsid w:val="00507A07"/>
    <w:rsid w:val="00512848"/>
    <w:rsid w:val="0051333C"/>
    <w:rsid w:val="005136ED"/>
    <w:rsid w:val="00513AC2"/>
    <w:rsid w:val="005148DC"/>
    <w:rsid w:val="005171DE"/>
    <w:rsid w:val="005173D6"/>
    <w:rsid w:val="00517413"/>
    <w:rsid w:val="005207C9"/>
    <w:rsid w:val="0052243A"/>
    <w:rsid w:val="0052245F"/>
    <w:rsid w:val="00522747"/>
    <w:rsid w:val="00522E4B"/>
    <w:rsid w:val="005237CD"/>
    <w:rsid w:val="00524BE2"/>
    <w:rsid w:val="00524C84"/>
    <w:rsid w:val="00530E7B"/>
    <w:rsid w:val="00534157"/>
    <w:rsid w:val="00534B43"/>
    <w:rsid w:val="00534D82"/>
    <w:rsid w:val="00535573"/>
    <w:rsid w:val="00536922"/>
    <w:rsid w:val="0054042B"/>
    <w:rsid w:val="005416E8"/>
    <w:rsid w:val="0054192F"/>
    <w:rsid w:val="00541BF7"/>
    <w:rsid w:val="0054207B"/>
    <w:rsid w:val="00543D41"/>
    <w:rsid w:val="00545B72"/>
    <w:rsid w:val="0054634F"/>
    <w:rsid w:val="00547634"/>
    <w:rsid w:val="00551A6A"/>
    <w:rsid w:val="00553079"/>
    <w:rsid w:val="00553AAD"/>
    <w:rsid w:val="0055658A"/>
    <w:rsid w:val="00556BBE"/>
    <w:rsid w:val="00556D08"/>
    <w:rsid w:val="00556ECB"/>
    <w:rsid w:val="0056011C"/>
    <w:rsid w:val="005602C4"/>
    <w:rsid w:val="00560F26"/>
    <w:rsid w:val="005615BC"/>
    <w:rsid w:val="005622C3"/>
    <w:rsid w:val="00563583"/>
    <w:rsid w:val="005638FD"/>
    <w:rsid w:val="005653CB"/>
    <w:rsid w:val="00565DB7"/>
    <w:rsid w:val="00566412"/>
    <w:rsid w:val="00566725"/>
    <w:rsid w:val="0056740F"/>
    <w:rsid w:val="005702C8"/>
    <w:rsid w:val="00571DBD"/>
    <w:rsid w:val="00572DA9"/>
    <w:rsid w:val="00573711"/>
    <w:rsid w:val="005740B0"/>
    <w:rsid w:val="0057411E"/>
    <w:rsid w:val="00574970"/>
    <w:rsid w:val="005758DA"/>
    <w:rsid w:val="00576757"/>
    <w:rsid w:val="00581FCA"/>
    <w:rsid w:val="00582ED2"/>
    <w:rsid w:val="00585DC8"/>
    <w:rsid w:val="0058610A"/>
    <w:rsid w:val="005866F7"/>
    <w:rsid w:val="00586796"/>
    <w:rsid w:val="00586D34"/>
    <w:rsid w:val="005870BE"/>
    <w:rsid w:val="00587BE8"/>
    <w:rsid w:val="0059005C"/>
    <w:rsid w:val="005903BE"/>
    <w:rsid w:val="00590A04"/>
    <w:rsid w:val="00590A86"/>
    <w:rsid w:val="00591103"/>
    <w:rsid w:val="00592A42"/>
    <w:rsid w:val="00593B0A"/>
    <w:rsid w:val="00593E99"/>
    <w:rsid w:val="00594EE6"/>
    <w:rsid w:val="00595F50"/>
    <w:rsid w:val="00595F89"/>
    <w:rsid w:val="0059625C"/>
    <w:rsid w:val="0059648D"/>
    <w:rsid w:val="005965A7"/>
    <w:rsid w:val="00597657"/>
    <w:rsid w:val="00597753"/>
    <w:rsid w:val="005A0736"/>
    <w:rsid w:val="005A1CC7"/>
    <w:rsid w:val="005A2063"/>
    <w:rsid w:val="005A21B7"/>
    <w:rsid w:val="005A35EA"/>
    <w:rsid w:val="005A3B0B"/>
    <w:rsid w:val="005A5F42"/>
    <w:rsid w:val="005A62B8"/>
    <w:rsid w:val="005A6405"/>
    <w:rsid w:val="005A6CB0"/>
    <w:rsid w:val="005A7F8B"/>
    <w:rsid w:val="005B13F1"/>
    <w:rsid w:val="005B41A5"/>
    <w:rsid w:val="005B4C2F"/>
    <w:rsid w:val="005B4CF6"/>
    <w:rsid w:val="005B56EB"/>
    <w:rsid w:val="005B5842"/>
    <w:rsid w:val="005C03EB"/>
    <w:rsid w:val="005C0480"/>
    <w:rsid w:val="005C05A9"/>
    <w:rsid w:val="005C1776"/>
    <w:rsid w:val="005C1D70"/>
    <w:rsid w:val="005C3557"/>
    <w:rsid w:val="005C35B0"/>
    <w:rsid w:val="005C39D0"/>
    <w:rsid w:val="005C3F01"/>
    <w:rsid w:val="005C42F0"/>
    <w:rsid w:val="005C4E4D"/>
    <w:rsid w:val="005C5F19"/>
    <w:rsid w:val="005C6875"/>
    <w:rsid w:val="005C7676"/>
    <w:rsid w:val="005D0492"/>
    <w:rsid w:val="005D1A3E"/>
    <w:rsid w:val="005D5750"/>
    <w:rsid w:val="005D650C"/>
    <w:rsid w:val="005D7A8A"/>
    <w:rsid w:val="005E068C"/>
    <w:rsid w:val="005E0A22"/>
    <w:rsid w:val="005E1D9D"/>
    <w:rsid w:val="005E2A21"/>
    <w:rsid w:val="005E3168"/>
    <w:rsid w:val="005E32C9"/>
    <w:rsid w:val="005E3E2B"/>
    <w:rsid w:val="005E4ABF"/>
    <w:rsid w:val="005E531F"/>
    <w:rsid w:val="005E65F0"/>
    <w:rsid w:val="005E6F2E"/>
    <w:rsid w:val="005F1F2F"/>
    <w:rsid w:val="005F237B"/>
    <w:rsid w:val="005F2997"/>
    <w:rsid w:val="005F4214"/>
    <w:rsid w:val="005F42FA"/>
    <w:rsid w:val="005F4D4B"/>
    <w:rsid w:val="005FFA58"/>
    <w:rsid w:val="006020A0"/>
    <w:rsid w:val="00604257"/>
    <w:rsid w:val="006049E5"/>
    <w:rsid w:val="00605552"/>
    <w:rsid w:val="0060597B"/>
    <w:rsid w:val="00605EC2"/>
    <w:rsid w:val="00606F71"/>
    <w:rsid w:val="00611553"/>
    <w:rsid w:val="00612603"/>
    <w:rsid w:val="006127EA"/>
    <w:rsid w:val="00612A28"/>
    <w:rsid w:val="006147C5"/>
    <w:rsid w:val="00615481"/>
    <w:rsid w:val="00620B40"/>
    <w:rsid w:val="00621995"/>
    <w:rsid w:val="0062478D"/>
    <w:rsid w:val="006250A6"/>
    <w:rsid w:val="006259D2"/>
    <w:rsid w:val="00625A8F"/>
    <w:rsid w:val="006263D9"/>
    <w:rsid w:val="006273AE"/>
    <w:rsid w:val="00627468"/>
    <w:rsid w:val="006279F7"/>
    <w:rsid w:val="006301A3"/>
    <w:rsid w:val="00630258"/>
    <w:rsid w:val="00630501"/>
    <w:rsid w:val="00631595"/>
    <w:rsid w:val="00631DE9"/>
    <w:rsid w:val="006342D6"/>
    <w:rsid w:val="0063486B"/>
    <w:rsid w:val="00635291"/>
    <w:rsid w:val="00635BCA"/>
    <w:rsid w:val="00640DD4"/>
    <w:rsid w:val="00640E6E"/>
    <w:rsid w:val="00641734"/>
    <w:rsid w:val="00641C7D"/>
    <w:rsid w:val="00642D0C"/>
    <w:rsid w:val="0064366D"/>
    <w:rsid w:val="006442B5"/>
    <w:rsid w:val="00644829"/>
    <w:rsid w:val="00644C19"/>
    <w:rsid w:val="00644CA4"/>
    <w:rsid w:val="0064580F"/>
    <w:rsid w:val="00646F8A"/>
    <w:rsid w:val="0064700A"/>
    <w:rsid w:val="006471DE"/>
    <w:rsid w:val="006476C9"/>
    <w:rsid w:val="00647CCB"/>
    <w:rsid w:val="006500C2"/>
    <w:rsid w:val="00651C11"/>
    <w:rsid w:val="006521FE"/>
    <w:rsid w:val="006537F7"/>
    <w:rsid w:val="00653B30"/>
    <w:rsid w:val="006552BE"/>
    <w:rsid w:val="006557B7"/>
    <w:rsid w:val="00655E2C"/>
    <w:rsid w:val="00657A2D"/>
    <w:rsid w:val="00657B09"/>
    <w:rsid w:val="00662D49"/>
    <w:rsid w:val="00663EDC"/>
    <w:rsid w:val="00664529"/>
    <w:rsid w:val="00664C89"/>
    <w:rsid w:val="006662C9"/>
    <w:rsid w:val="00667152"/>
    <w:rsid w:val="00667EB4"/>
    <w:rsid w:val="00670361"/>
    <w:rsid w:val="006722CF"/>
    <w:rsid w:val="00673282"/>
    <w:rsid w:val="0067655B"/>
    <w:rsid w:val="00676E1B"/>
    <w:rsid w:val="0067786E"/>
    <w:rsid w:val="006779EE"/>
    <w:rsid w:val="00677B90"/>
    <w:rsid w:val="00683194"/>
    <w:rsid w:val="00683E4D"/>
    <w:rsid w:val="006841E8"/>
    <w:rsid w:val="00684EC3"/>
    <w:rsid w:val="00686B85"/>
    <w:rsid w:val="0069225C"/>
    <w:rsid w:val="0069264D"/>
    <w:rsid w:val="006927FA"/>
    <w:rsid w:val="00692F49"/>
    <w:rsid w:val="00693924"/>
    <w:rsid w:val="0069696B"/>
    <w:rsid w:val="00696C60"/>
    <w:rsid w:val="0069719F"/>
    <w:rsid w:val="00697348"/>
    <w:rsid w:val="0069736D"/>
    <w:rsid w:val="00697A31"/>
    <w:rsid w:val="006A0432"/>
    <w:rsid w:val="006A15D5"/>
    <w:rsid w:val="006A1C98"/>
    <w:rsid w:val="006A2E29"/>
    <w:rsid w:val="006A3AD7"/>
    <w:rsid w:val="006A61D9"/>
    <w:rsid w:val="006A658C"/>
    <w:rsid w:val="006B0BCC"/>
    <w:rsid w:val="006B2A79"/>
    <w:rsid w:val="006B3D1C"/>
    <w:rsid w:val="006B44CC"/>
    <w:rsid w:val="006B5ABA"/>
    <w:rsid w:val="006B657C"/>
    <w:rsid w:val="006B76D9"/>
    <w:rsid w:val="006C12B1"/>
    <w:rsid w:val="006C1319"/>
    <w:rsid w:val="006C15F2"/>
    <w:rsid w:val="006C17D8"/>
    <w:rsid w:val="006C3213"/>
    <w:rsid w:val="006C3B6D"/>
    <w:rsid w:val="006C5425"/>
    <w:rsid w:val="006C5A43"/>
    <w:rsid w:val="006C5E20"/>
    <w:rsid w:val="006C62B1"/>
    <w:rsid w:val="006C7403"/>
    <w:rsid w:val="006C7859"/>
    <w:rsid w:val="006D0433"/>
    <w:rsid w:val="006D0552"/>
    <w:rsid w:val="006D0FA5"/>
    <w:rsid w:val="006D10C8"/>
    <w:rsid w:val="006D133B"/>
    <w:rsid w:val="006D13A7"/>
    <w:rsid w:val="006D1494"/>
    <w:rsid w:val="006D162A"/>
    <w:rsid w:val="006D208C"/>
    <w:rsid w:val="006D2F1F"/>
    <w:rsid w:val="006D317F"/>
    <w:rsid w:val="006D3403"/>
    <w:rsid w:val="006D3683"/>
    <w:rsid w:val="006D495F"/>
    <w:rsid w:val="006D5268"/>
    <w:rsid w:val="006D5391"/>
    <w:rsid w:val="006D60E9"/>
    <w:rsid w:val="006D74FA"/>
    <w:rsid w:val="006E005A"/>
    <w:rsid w:val="006E09BA"/>
    <w:rsid w:val="006E20D5"/>
    <w:rsid w:val="006E284D"/>
    <w:rsid w:val="006E2EB5"/>
    <w:rsid w:val="006E39D3"/>
    <w:rsid w:val="006E3CA3"/>
    <w:rsid w:val="006E66D4"/>
    <w:rsid w:val="006E682D"/>
    <w:rsid w:val="006E69A6"/>
    <w:rsid w:val="006E6DB4"/>
    <w:rsid w:val="006F2B3B"/>
    <w:rsid w:val="006F48A3"/>
    <w:rsid w:val="006F6C74"/>
    <w:rsid w:val="006F6E55"/>
    <w:rsid w:val="006F7D1E"/>
    <w:rsid w:val="00700F53"/>
    <w:rsid w:val="00701091"/>
    <w:rsid w:val="00702AEA"/>
    <w:rsid w:val="007059AF"/>
    <w:rsid w:val="00705EBE"/>
    <w:rsid w:val="00707643"/>
    <w:rsid w:val="00711EFA"/>
    <w:rsid w:val="00712701"/>
    <w:rsid w:val="00712F50"/>
    <w:rsid w:val="00714071"/>
    <w:rsid w:val="00714425"/>
    <w:rsid w:val="007146C4"/>
    <w:rsid w:val="00715CF4"/>
    <w:rsid w:val="00715D8C"/>
    <w:rsid w:val="00715DA7"/>
    <w:rsid w:val="007172C2"/>
    <w:rsid w:val="007179CA"/>
    <w:rsid w:val="00717FC9"/>
    <w:rsid w:val="007203CB"/>
    <w:rsid w:val="00720890"/>
    <w:rsid w:val="0072162F"/>
    <w:rsid w:val="00722915"/>
    <w:rsid w:val="007251A2"/>
    <w:rsid w:val="00726DB5"/>
    <w:rsid w:val="00730E11"/>
    <w:rsid w:val="00731812"/>
    <w:rsid w:val="007328E3"/>
    <w:rsid w:val="00733D9F"/>
    <w:rsid w:val="0073409F"/>
    <w:rsid w:val="007341EF"/>
    <w:rsid w:val="007347BC"/>
    <w:rsid w:val="00735A46"/>
    <w:rsid w:val="00735BD8"/>
    <w:rsid w:val="007360FF"/>
    <w:rsid w:val="007375D8"/>
    <w:rsid w:val="007426EB"/>
    <w:rsid w:val="00742F52"/>
    <w:rsid w:val="00745BA1"/>
    <w:rsid w:val="007469A8"/>
    <w:rsid w:val="00746A9C"/>
    <w:rsid w:val="007473CF"/>
    <w:rsid w:val="00747596"/>
    <w:rsid w:val="00747CA2"/>
    <w:rsid w:val="0075088C"/>
    <w:rsid w:val="0075201B"/>
    <w:rsid w:val="00753FC5"/>
    <w:rsid w:val="00754154"/>
    <w:rsid w:val="007543DD"/>
    <w:rsid w:val="00754D31"/>
    <w:rsid w:val="00756FDA"/>
    <w:rsid w:val="00757A57"/>
    <w:rsid w:val="007612A8"/>
    <w:rsid w:val="00761305"/>
    <w:rsid w:val="0076151A"/>
    <w:rsid w:val="00761AEB"/>
    <w:rsid w:val="00761F7E"/>
    <w:rsid w:val="007633F5"/>
    <w:rsid w:val="00763901"/>
    <w:rsid w:val="0076457F"/>
    <w:rsid w:val="00764EAD"/>
    <w:rsid w:val="00765E7E"/>
    <w:rsid w:val="007663E0"/>
    <w:rsid w:val="007664E9"/>
    <w:rsid w:val="00766C45"/>
    <w:rsid w:val="00766EDA"/>
    <w:rsid w:val="0076739A"/>
    <w:rsid w:val="0077087C"/>
    <w:rsid w:val="007720B7"/>
    <w:rsid w:val="0077221D"/>
    <w:rsid w:val="007753C9"/>
    <w:rsid w:val="007757C7"/>
    <w:rsid w:val="0077596B"/>
    <w:rsid w:val="00781A20"/>
    <w:rsid w:val="00781D79"/>
    <w:rsid w:val="00783B64"/>
    <w:rsid w:val="00785497"/>
    <w:rsid w:val="0078630B"/>
    <w:rsid w:val="007867AA"/>
    <w:rsid w:val="00790AB2"/>
    <w:rsid w:val="007919E4"/>
    <w:rsid w:val="00791A36"/>
    <w:rsid w:val="00792F8B"/>
    <w:rsid w:val="007939C7"/>
    <w:rsid w:val="00794067"/>
    <w:rsid w:val="007950CF"/>
    <w:rsid w:val="007950D1"/>
    <w:rsid w:val="007A1777"/>
    <w:rsid w:val="007A1898"/>
    <w:rsid w:val="007A18DE"/>
    <w:rsid w:val="007A19AB"/>
    <w:rsid w:val="007A2618"/>
    <w:rsid w:val="007A273D"/>
    <w:rsid w:val="007A3192"/>
    <w:rsid w:val="007A68A1"/>
    <w:rsid w:val="007A6DB5"/>
    <w:rsid w:val="007A7061"/>
    <w:rsid w:val="007B0033"/>
    <w:rsid w:val="007B1C7B"/>
    <w:rsid w:val="007B2C89"/>
    <w:rsid w:val="007B31C8"/>
    <w:rsid w:val="007B382B"/>
    <w:rsid w:val="007B46D2"/>
    <w:rsid w:val="007B4F33"/>
    <w:rsid w:val="007B67A0"/>
    <w:rsid w:val="007B70C6"/>
    <w:rsid w:val="007C3E9E"/>
    <w:rsid w:val="007C54CD"/>
    <w:rsid w:val="007C55B6"/>
    <w:rsid w:val="007C55F6"/>
    <w:rsid w:val="007C607E"/>
    <w:rsid w:val="007D0EC1"/>
    <w:rsid w:val="007D14C8"/>
    <w:rsid w:val="007D2305"/>
    <w:rsid w:val="007D2B8E"/>
    <w:rsid w:val="007D4089"/>
    <w:rsid w:val="007D5743"/>
    <w:rsid w:val="007D62D4"/>
    <w:rsid w:val="007E0341"/>
    <w:rsid w:val="007E07E5"/>
    <w:rsid w:val="007E08EE"/>
    <w:rsid w:val="007E2578"/>
    <w:rsid w:val="007E3C7C"/>
    <w:rsid w:val="007E3F17"/>
    <w:rsid w:val="007E497C"/>
    <w:rsid w:val="007E4CDC"/>
    <w:rsid w:val="007E5626"/>
    <w:rsid w:val="007E5B4F"/>
    <w:rsid w:val="007E6239"/>
    <w:rsid w:val="007E6FC6"/>
    <w:rsid w:val="007E7280"/>
    <w:rsid w:val="007E7B1C"/>
    <w:rsid w:val="007F02CB"/>
    <w:rsid w:val="007F03B7"/>
    <w:rsid w:val="007F1C02"/>
    <w:rsid w:val="007F32A8"/>
    <w:rsid w:val="007F35A7"/>
    <w:rsid w:val="007F47B8"/>
    <w:rsid w:val="007F56CA"/>
    <w:rsid w:val="007F592B"/>
    <w:rsid w:val="007F5BCD"/>
    <w:rsid w:val="007F65CA"/>
    <w:rsid w:val="007F734E"/>
    <w:rsid w:val="00800836"/>
    <w:rsid w:val="00802B7F"/>
    <w:rsid w:val="00803C25"/>
    <w:rsid w:val="008040A5"/>
    <w:rsid w:val="00805410"/>
    <w:rsid w:val="008067DD"/>
    <w:rsid w:val="008102AC"/>
    <w:rsid w:val="00810510"/>
    <w:rsid w:val="00811EDB"/>
    <w:rsid w:val="00811F45"/>
    <w:rsid w:val="00813F9E"/>
    <w:rsid w:val="00815AEE"/>
    <w:rsid w:val="00816849"/>
    <w:rsid w:val="00817556"/>
    <w:rsid w:val="00817558"/>
    <w:rsid w:val="008203AE"/>
    <w:rsid w:val="00820444"/>
    <w:rsid w:val="00820758"/>
    <w:rsid w:val="00820CFF"/>
    <w:rsid w:val="00821375"/>
    <w:rsid w:val="00821C46"/>
    <w:rsid w:val="00822209"/>
    <w:rsid w:val="00822799"/>
    <w:rsid w:val="00822D18"/>
    <w:rsid w:val="008260B3"/>
    <w:rsid w:val="00826934"/>
    <w:rsid w:val="0082736B"/>
    <w:rsid w:val="00830D6D"/>
    <w:rsid w:val="00832362"/>
    <w:rsid w:val="008327DF"/>
    <w:rsid w:val="008329F8"/>
    <w:rsid w:val="00832F98"/>
    <w:rsid w:val="00833F28"/>
    <w:rsid w:val="00835D29"/>
    <w:rsid w:val="00837397"/>
    <w:rsid w:val="0083744B"/>
    <w:rsid w:val="00837FB9"/>
    <w:rsid w:val="00840400"/>
    <w:rsid w:val="00842849"/>
    <w:rsid w:val="00842D98"/>
    <w:rsid w:val="00843A59"/>
    <w:rsid w:val="00844FAF"/>
    <w:rsid w:val="008503C6"/>
    <w:rsid w:val="00851B1B"/>
    <w:rsid w:val="00851E80"/>
    <w:rsid w:val="00851F5E"/>
    <w:rsid w:val="00853504"/>
    <w:rsid w:val="008544C0"/>
    <w:rsid w:val="00854690"/>
    <w:rsid w:val="00854FA5"/>
    <w:rsid w:val="0085604D"/>
    <w:rsid w:val="00862624"/>
    <w:rsid w:val="00862B75"/>
    <w:rsid w:val="008634EF"/>
    <w:rsid w:val="00864780"/>
    <w:rsid w:val="00864D55"/>
    <w:rsid w:val="008656EA"/>
    <w:rsid w:val="0086748C"/>
    <w:rsid w:val="00870022"/>
    <w:rsid w:val="0087072B"/>
    <w:rsid w:val="008712DB"/>
    <w:rsid w:val="00871B5F"/>
    <w:rsid w:val="00872FF3"/>
    <w:rsid w:val="00873235"/>
    <w:rsid w:val="00874281"/>
    <w:rsid w:val="00874F47"/>
    <w:rsid w:val="00875DDA"/>
    <w:rsid w:val="00876133"/>
    <w:rsid w:val="008762C6"/>
    <w:rsid w:val="0087687A"/>
    <w:rsid w:val="00876DFD"/>
    <w:rsid w:val="00876F54"/>
    <w:rsid w:val="00876FD8"/>
    <w:rsid w:val="008778AD"/>
    <w:rsid w:val="00877BF7"/>
    <w:rsid w:val="0088001A"/>
    <w:rsid w:val="00880140"/>
    <w:rsid w:val="00881381"/>
    <w:rsid w:val="0088245A"/>
    <w:rsid w:val="00883432"/>
    <w:rsid w:val="00884A4D"/>
    <w:rsid w:val="00885382"/>
    <w:rsid w:val="0088580B"/>
    <w:rsid w:val="008859C6"/>
    <w:rsid w:val="008864A1"/>
    <w:rsid w:val="00886F0C"/>
    <w:rsid w:val="00887F05"/>
    <w:rsid w:val="00890CE9"/>
    <w:rsid w:val="008918A0"/>
    <w:rsid w:val="008926D7"/>
    <w:rsid w:val="008945B5"/>
    <w:rsid w:val="0089469A"/>
    <w:rsid w:val="00894765"/>
    <w:rsid w:val="008A1278"/>
    <w:rsid w:val="008A18D7"/>
    <w:rsid w:val="008A21B5"/>
    <w:rsid w:val="008A2926"/>
    <w:rsid w:val="008A2CDD"/>
    <w:rsid w:val="008A366F"/>
    <w:rsid w:val="008A4AD7"/>
    <w:rsid w:val="008A5C08"/>
    <w:rsid w:val="008A779C"/>
    <w:rsid w:val="008A7915"/>
    <w:rsid w:val="008A7E02"/>
    <w:rsid w:val="008B038D"/>
    <w:rsid w:val="008B13A1"/>
    <w:rsid w:val="008B22D6"/>
    <w:rsid w:val="008B3905"/>
    <w:rsid w:val="008B4A9F"/>
    <w:rsid w:val="008B4C91"/>
    <w:rsid w:val="008B4D8F"/>
    <w:rsid w:val="008B56EB"/>
    <w:rsid w:val="008B5CC5"/>
    <w:rsid w:val="008B6215"/>
    <w:rsid w:val="008B6A61"/>
    <w:rsid w:val="008B75CF"/>
    <w:rsid w:val="008C1B71"/>
    <w:rsid w:val="008C291A"/>
    <w:rsid w:val="008C2C13"/>
    <w:rsid w:val="008C30FB"/>
    <w:rsid w:val="008C341A"/>
    <w:rsid w:val="008C381C"/>
    <w:rsid w:val="008C466F"/>
    <w:rsid w:val="008C51E8"/>
    <w:rsid w:val="008C567B"/>
    <w:rsid w:val="008C5D72"/>
    <w:rsid w:val="008C77FF"/>
    <w:rsid w:val="008D00A9"/>
    <w:rsid w:val="008D0471"/>
    <w:rsid w:val="008D06B9"/>
    <w:rsid w:val="008D1152"/>
    <w:rsid w:val="008D1E83"/>
    <w:rsid w:val="008D4F93"/>
    <w:rsid w:val="008D534D"/>
    <w:rsid w:val="008D5B4E"/>
    <w:rsid w:val="008D6092"/>
    <w:rsid w:val="008D6C3A"/>
    <w:rsid w:val="008D786A"/>
    <w:rsid w:val="008E0D15"/>
    <w:rsid w:val="008E1495"/>
    <w:rsid w:val="008E241A"/>
    <w:rsid w:val="008E2FE0"/>
    <w:rsid w:val="008E3769"/>
    <w:rsid w:val="008E4DB9"/>
    <w:rsid w:val="008E5296"/>
    <w:rsid w:val="008E5365"/>
    <w:rsid w:val="008E6607"/>
    <w:rsid w:val="008E782A"/>
    <w:rsid w:val="008F19B1"/>
    <w:rsid w:val="008F3229"/>
    <w:rsid w:val="008F6482"/>
    <w:rsid w:val="008F6EEB"/>
    <w:rsid w:val="008F7B7A"/>
    <w:rsid w:val="008F7EF8"/>
    <w:rsid w:val="008F7F61"/>
    <w:rsid w:val="00900C4A"/>
    <w:rsid w:val="009027A1"/>
    <w:rsid w:val="00902A48"/>
    <w:rsid w:val="00902ECA"/>
    <w:rsid w:val="00903E6B"/>
    <w:rsid w:val="0090402C"/>
    <w:rsid w:val="009045A3"/>
    <w:rsid w:val="00905451"/>
    <w:rsid w:val="0090565A"/>
    <w:rsid w:val="0090599C"/>
    <w:rsid w:val="009069AB"/>
    <w:rsid w:val="00906A48"/>
    <w:rsid w:val="00907B02"/>
    <w:rsid w:val="0091235C"/>
    <w:rsid w:val="00913D88"/>
    <w:rsid w:val="0091406B"/>
    <w:rsid w:val="0091415C"/>
    <w:rsid w:val="00914E4C"/>
    <w:rsid w:val="0091799D"/>
    <w:rsid w:val="009204C8"/>
    <w:rsid w:val="00921EC0"/>
    <w:rsid w:val="00925076"/>
    <w:rsid w:val="00926273"/>
    <w:rsid w:val="0092636D"/>
    <w:rsid w:val="00926A3F"/>
    <w:rsid w:val="009272E3"/>
    <w:rsid w:val="00927842"/>
    <w:rsid w:val="00930C41"/>
    <w:rsid w:val="00931196"/>
    <w:rsid w:val="009329E3"/>
    <w:rsid w:val="009342A3"/>
    <w:rsid w:val="00934DBE"/>
    <w:rsid w:val="009356B5"/>
    <w:rsid w:val="00935F1F"/>
    <w:rsid w:val="0093631A"/>
    <w:rsid w:val="009363FD"/>
    <w:rsid w:val="00936FF9"/>
    <w:rsid w:val="00940E4E"/>
    <w:rsid w:val="00941C21"/>
    <w:rsid w:val="00941FC8"/>
    <w:rsid w:val="009422BB"/>
    <w:rsid w:val="0094256F"/>
    <w:rsid w:val="00943031"/>
    <w:rsid w:val="009436D4"/>
    <w:rsid w:val="00944C35"/>
    <w:rsid w:val="00944E08"/>
    <w:rsid w:val="00945510"/>
    <w:rsid w:val="00945D84"/>
    <w:rsid w:val="00945DAF"/>
    <w:rsid w:val="00950415"/>
    <w:rsid w:val="00950596"/>
    <w:rsid w:val="0095265C"/>
    <w:rsid w:val="00954189"/>
    <w:rsid w:val="00955C25"/>
    <w:rsid w:val="0095604E"/>
    <w:rsid w:val="0095609A"/>
    <w:rsid w:val="00957BD8"/>
    <w:rsid w:val="00960C4E"/>
    <w:rsid w:val="00961D09"/>
    <w:rsid w:val="00963ABA"/>
    <w:rsid w:val="009640B7"/>
    <w:rsid w:val="00965861"/>
    <w:rsid w:val="00966D5B"/>
    <w:rsid w:val="00967BF4"/>
    <w:rsid w:val="00967CEA"/>
    <w:rsid w:val="00971608"/>
    <w:rsid w:val="00972572"/>
    <w:rsid w:val="00972D7B"/>
    <w:rsid w:val="00973D84"/>
    <w:rsid w:val="00973D90"/>
    <w:rsid w:val="00975269"/>
    <w:rsid w:val="00975549"/>
    <w:rsid w:val="0098088D"/>
    <w:rsid w:val="00980DDA"/>
    <w:rsid w:val="0098237C"/>
    <w:rsid w:val="00982621"/>
    <w:rsid w:val="00984C1D"/>
    <w:rsid w:val="00984E0C"/>
    <w:rsid w:val="00985ABA"/>
    <w:rsid w:val="009865BD"/>
    <w:rsid w:val="00986AAF"/>
    <w:rsid w:val="009914C9"/>
    <w:rsid w:val="00991ACA"/>
    <w:rsid w:val="0099270B"/>
    <w:rsid w:val="00992E19"/>
    <w:rsid w:val="00993D81"/>
    <w:rsid w:val="00994BAB"/>
    <w:rsid w:val="00995366"/>
    <w:rsid w:val="00996510"/>
    <w:rsid w:val="009974C6"/>
    <w:rsid w:val="009A3274"/>
    <w:rsid w:val="009A3668"/>
    <w:rsid w:val="009A3941"/>
    <w:rsid w:val="009A5216"/>
    <w:rsid w:val="009A6D0A"/>
    <w:rsid w:val="009A7C1A"/>
    <w:rsid w:val="009B0D50"/>
    <w:rsid w:val="009B24CD"/>
    <w:rsid w:val="009B29F2"/>
    <w:rsid w:val="009B2B76"/>
    <w:rsid w:val="009B5250"/>
    <w:rsid w:val="009B55F9"/>
    <w:rsid w:val="009B5D24"/>
    <w:rsid w:val="009B6316"/>
    <w:rsid w:val="009B673D"/>
    <w:rsid w:val="009C0815"/>
    <w:rsid w:val="009C1873"/>
    <w:rsid w:val="009C3139"/>
    <w:rsid w:val="009C3C44"/>
    <w:rsid w:val="009C5060"/>
    <w:rsid w:val="009C53E8"/>
    <w:rsid w:val="009C5F3B"/>
    <w:rsid w:val="009C66E3"/>
    <w:rsid w:val="009C6A54"/>
    <w:rsid w:val="009C6A99"/>
    <w:rsid w:val="009C755F"/>
    <w:rsid w:val="009C76CB"/>
    <w:rsid w:val="009D0C0F"/>
    <w:rsid w:val="009D0D4A"/>
    <w:rsid w:val="009D1A86"/>
    <w:rsid w:val="009D34EE"/>
    <w:rsid w:val="009D50F4"/>
    <w:rsid w:val="009D520A"/>
    <w:rsid w:val="009D5CE2"/>
    <w:rsid w:val="009D6CBC"/>
    <w:rsid w:val="009D7ADA"/>
    <w:rsid w:val="009E0016"/>
    <w:rsid w:val="009E07DD"/>
    <w:rsid w:val="009E205F"/>
    <w:rsid w:val="009E276D"/>
    <w:rsid w:val="009E4619"/>
    <w:rsid w:val="009E6181"/>
    <w:rsid w:val="009E6216"/>
    <w:rsid w:val="009E67A6"/>
    <w:rsid w:val="009E7970"/>
    <w:rsid w:val="009E7A5A"/>
    <w:rsid w:val="009F1773"/>
    <w:rsid w:val="009F219A"/>
    <w:rsid w:val="009F4716"/>
    <w:rsid w:val="009F4791"/>
    <w:rsid w:val="009F4A2C"/>
    <w:rsid w:val="009F5DFF"/>
    <w:rsid w:val="009F61F6"/>
    <w:rsid w:val="009F65B3"/>
    <w:rsid w:val="009F78BC"/>
    <w:rsid w:val="009F7D8A"/>
    <w:rsid w:val="009F7E68"/>
    <w:rsid w:val="00A001C2"/>
    <w:rsid w:val="00A0225B"/>
    <w:rsid w:val="00A025B8"/>
    <w:rsid w:val="00A025DD"/>
    <w:rsid w:val="00A03B7E"/>
    <w:rsid w:val="00A03D57"/>
    <w:rsid w:val="00A04654"/>
    <w:rsid w:val="00A05CE7"/>
    <w:rsid w:val="00A05CFB"/>
    <w:rsid w:val="00A07442"/>
    <w:rsid w:val="00A101D3"/>
    <w:rsid w:val="00A1078B"/>
    <w:rsid w:val="00A10F6F"/>
    <w:rsid w:val="00A12373"/>
    <w:rsid w:val="00A123D8"/>
    <w:rsid w:val="00A13001"/>
    <w:rsid w:val="00A153E5"/>
    <w:rsid w:val="00A154B3"/>
    <w:rsid w:val="00A166F0"/>
    <w:rsid w:val="00A1694B"/>
    <w:rsid w:val="00A20044"/>
    <w:rsid w:val="00A21F16"/>
    <w:rsid w:val="00A22746"/>
    <w:rsid w:val="00A2444E"/>
    <w:rsid w:val="00A24EA4"/>
    <w:rsid w:val="00A26F84"/>
    <w:rsid w:val="00A27AEA"/>
    <w:rsid w:val="00A27EA2"/>
    <w:rsid w:val="00A31606"/>
    <w:rsid w:val="00A32533"/>
    <w:rsid w:val="00A32BD9"/>
    <w:rsid w:val="00A3318A"/>
    <w:rsid w:val="00A3372A"/>
    <w:rsid w:val="00A35EC4"/>
    <w:rsid w:val="00A37025"/>
    <w:rsid w:val="00A378E4"/>
    <w:rsid w:val="00A40903"/>
    <w:rsid w:val="00A40AE9"/>
    <w:rsid w:val="00A41C11"/>
    <w:rsid w:val="00A43E0B"/>
    <w:rsid w:val="00A43EC2"/>
    <w:rsid w:val="00A44AA6"/>
    <w:rsid w:val="00A46962"/>
    <w:rsid w:val="00A46B44"/>
    <w:rsid w:val="00A46EE1"/>
    <w:rsid w:val="00A50030"/>
    <w:rsid w:val="00A50390"/>
    <w:rsid w:val="00A51DE3"/>
    <w:rsid w:val="00A52460"/>
    <w:rsid w:val="00A524A5"/>
    <w:rsid w:val="00A52CDA"/>
    <w:rsid w:val="00A52D66"/>
    <w:rsid w:val="00A55F99"/>
    <w:rsid w:val="00A562CD"/>
    <w:rsid w:val="00A56ECB"/>
    <w:rsid w:val="00A57C4B"/>
    <w:rsid w:val="00A618FD"/>
    <w:rsid w:val="00A61E5C"/>
    <w:rsid w:val="00A624C3"/>
    <w:rsid w:val="00A62CDC"/>
    <w:rsid w:val="00A62E52"/>
    <w:rsid w:val="00A6322C"/>
    <w:rsid w:val="00A660A8"/>
    <w:rsid w:val="00A677D9"/>
    <w:rsid w:val="00A70661"/>
    <w:rsid w:val="00A707BD"/>
    <w:rsid w:val="00A72E3A"/>
    <w:rsid w:val="00A755BB"/>
    <w:rsid w:val="00A76519"/>
    <w:rsid w:val="00A76889"/>
    <w:rsid w:val="00A771F0"/>
    <w:rsid w:val="00A7793B"/>
    <w:rsid w:val="00A77DE4"/>
    <w:rsid w:val="00A77E99"/>
    <w:rsid w:val="00A77F1D"/>
    <w:rsid w:val="00A805B4"/>
    <w:rsid w:val="00A807C6"/>
    <w:rsid w:val="00A80EB8"/>
    <w:rsid w:val="00A81121"/>
    <w:rsid w:val="00A81C1D"/>
    <w:rsid w:val="00A81C3E"/>
    <w:rsid w:val="00A82A4F"/>
    <w:rsid w:val="00A82B70"/>
    <w:rsid w:val="00A82DCD"/>
    <w:rsid w:val="00A836A1"/>
    <w:rsid w:val="00A8643C"/>
    <w:rsid w:val="00A86AC0"/>
    <w:rsid w:val="00A90536"/>
    <w:rsid w:val="00A9332C"/>
    <w:rsid w:val="00A93ADB"/>
    <w:rsid w:val="00A94029"/>
    <w:rsid w:val="00A95446"/>
    <w:rsid w:val="00A957BF"/>
    <w:rsid w:val="00A978C2"/>
    <w:rsid w:val="00AA03C0"/>
    <w:rsid w:val="00AA055E"/>
    <w:rsid w:val="00AA18A3"/>
    <w:rsid w:val="00AA2083"/>
    <w:rsid w:val="00AA2FB4"/>
    <w:rsid w:val="00AA307E"/>
    <w:rsid w:val="00AA36F2"/>
    <w:rsid w:val="00AA3ADB"/>
    <w:rsid w:val="00AA5715"/>
    <w:rsid w:val="00AA6565"/>
    <w:rsid w:val="00AA6B7D"/>
    <w:rsid w:val="00AA777D"/>
    <w:rsid w:val="00AA7FD4"/>
    <w:rsid w:val="00AB2586"/>
    <w:rsid w:val="00AB2C9D"/>
    <w:rsid w:val="00AB3D5C"/>
    <w:rsid w:val="00AB580C"/>
    <w:rsid w:val="00AB6455"/>
    <w:rsid w:val="00AB677D"/>
    <w:rsid w:val="00AC01ED"/>
    <w:rsid w:val="00AC04D6"/>
    <w:rsid w:val="00AC04F6"/>
    <w:rsid w:val="00AC0D2E"/>
    <w:rsid w:val="00AC32B0"/>
    <w:rsid w:val="00AC4EC8"/>
    <w:rsid w:val="00AC60B4"/>
    <w:rsid w:val="00AC7960"/>
    <w:rsid w:val="00AD0C95"/>
    <w:rsid w:val="00AD0DC8"/>
    <w:rsid w:val="00AD2D7E"/>
    <w:rsid w:val="00AD360D"/>
    <w:rsid w:val="00AD3E9D"/>
    <w:rsid w:val="00AD565A"/>
    <w:rsid w:val="00AD59FE"/>
    <w:rsid w:val="00AD5F49"/>
    <w:rsid w:val="00AD710E"/>
    <w:rsid w:val="00AD71B0"/>
    <w:rsid w:val="00AD73B2"/>
    <w:rsid w:val="00AD769C"/>
    <w:rsid w:val="00AD7AAE"/>
    <w:rsid w:val="00AE0086"/>
    <w:rsid w:val="00AE0CD6"/>
    <w:rsid w:val="00AE163F"/>
    <w:rsid w:val="00AE17E1"/>
    <w:rsid w:val="00AE1BA8"/>
    <w:rsid w:val="00AE1BBA"/>
    <w:rsid w:val="00AE2961"/>
    <w:rsid w:val="00AE33C8"/>
    <w:rsid w:val="00AE430D"/>
    <w:rsid w:val="00AE4C5D"/>
    <w:rsid w:val="00AE4CFC"/>
    <w:rsid w:val="00AE51FA"/>
    <w:rsid w:val="00AE6FC7"/>
    <w:rsid w:val="00AF1BBB"/>
    <w:rsid w:val="00AF3561"/>
    <w:rsid w:val="00AF45DC"/>
    <w:rsid w:val="00AF4C05"/>
    <w:rsid w:val="00AF6174"/>
    <w:rsid w:val="00AF65F0"/>
    <w:rsid w:val="00AF6C6F"/>
    <w:rsid w:val="00AF7453"/>
    <w:rsid w:val="00AF762C"/>
    <w:rsid w:val="00B0108F"/>
    <w:rsid w:val="00B01A13"/>
    <w:rsid w:val="00B056E7"/>
    <w:rsid w:val="00B05B50"/>
    <w:rsid w:val="00B06407"/>
    <w:rsid w:val="00B06805"/>
    <w:rsid w:val="00B072E8"/>
    <w:rsid w:val="00B078ED"/>
    <w:rsid w:val="00B11D81"/>
    <w:rsid w:val="00B1277F"/>
    <w:rsid w:val="00B138D0"/>
    <w:rsid w:val="00B144AF"/>
    <w:rsid w:val="00B154C5"/>
    <w:rsid w:val="00B17ED1"/>
    <w:rsid w:val="00B23BAE"/>
    <w:rsid w:val="00B24BF2"/>
    <w:rsid w:val="00B25798"/>
    <w:rsid w:val="00B26281"/>
    <w:rsid w:val="00B27741"/>
    <w:rsid w:val="00B27A02"/>
    <w:rsid w:val="00B3246F"/>
    <w:rsid w:val="00B34DC0"/>
    <w:rsid w:val="00B354B1"/>
    <w:rsid w:val="00B3550C"/>
    <w:rsid w:val="00B35E41"/>
    <w:rsid w:val="00B3607F"/>
    <w:rsid w:val="00B4013B"/>
    <w:rsid w:val="00B40FBF"/>
    <w:rsid w:val="00B42C11"/>
    <w:rsid w:val="00B42CF5"/>
    <w:rsid w:val="00B43038"/>
    <w:rsid w:val="00B43368"/>
    <w:rsid w:val="00B43730"/>
    <w:rsid w:val="00B440D7"/>
    <w:rsid w:val="00B45E1B"/>
    <w:rsid w:val="00B46819"/>
    <w:rsid w:val="00B4686E"/>
    <w:rsid w:val="00B46D89"/>
    <w:rsid w:val="00B4799D"/>
    <w:rsid w:val="00B50286"/>
    <w:rsid w:val="00B50422"/>
    <w:rsid w:val="00B507F0"/>
    <w:rsid w:val="00B50C66"/>
    <w:rsid w:val="00B50F1F"/>
    <w:rsid w:val="00B52001"/>
    <w:rsid w:val="00B5394F"/>
    <w:rsid w:val="00B544C9"/>
    <w:rsid w:val="00B55574"/>
    <w:rsid w:val="00B56D86"/>
    <w:rsid w:val="00B60674"/>
    <w:rsid w:val="00B627E9"/>
    <w:rsid w:val="00B632A0"/>
    <w:rsid w:val="00B645D3"/>
    <w:rsid w:val="00B65652"/>
    <w:rsid w:val="00B65F37"/>
    <w:rsid w:val="00B66FFB"/>
    <w:rsid w:val="00B70C33"/>
    <w:rsid w:val="00B724D4"/>
    <w:rsid w:val="00B7394F"/>
    <w:rsid w:val="00B75AA0"/>
    <w:rsid w:val="00B75E30"/>
    <w:rsid w:val="00B76685"/>
    <w:rsid w:val="00B76BD4"/>
    <w:rsid w:val="00B824A9"/>
    <w:rsid w:val="00B82A09"/>
    <w:rsid w:val="00B84265"/>
    <w:rsid w:val="00B84BC7"/>
    <w:rsid w:val="00B862CA"/>
    <w:rsid w:val="00B86A56"/>
    <w:rsid w:val="00B87615"/>
    <w:rsid w:val="00B90737"/>
    <w:rsid w:val="00B9080E"/>
    <w:rsid w:val="00B90B83"/>
    <w:rsid w:val="00B90D2B"/>
    <w:rsid w:val="00B92961"/>
    <w:rsid w:val="00B93538"/>
    <w:rsid w:val="00B93BF2"/>
    <w:rsid w:val="00B94235"/>
    <w:rsid w:val="00B94FA8"/>
    <w:rsid w:val="00B955A2"/>
    <w:rsid w:val="00B95775"/>
    <w:rsid w:val="00B95E10"/>
    <w:rsid w:val="00B95F1A"/>
    <w:rsid w:val="00B96C2F"/>
    <w:rsid w:val="00B9761C"/>
    <w:rsid w:val="00BA04FF"/>
    <w:rsid w:val="00BA27EA"/>
    <w:rsid w:val="00BA2C42"/>
    <w:rsid w:val="00BA3FC0"/>
    <w:rsid w:val="00BA5A41"/>
    <w:rsid w:val="00BA7F02"/>
    <w:rsid w:val="00BB39A4"/>
    <w:rsid w:val="00BB4F2B"/>
    <w:rsid w:val="00BB4FD0"/>
    <w:rsid w:val="00BB5813"/>
    <w:rsid w:val="00BB581A"/>
    <w:rsid w:val="00BB624E"/>
    <w:rsid w:val="00BB6ABF"/>
    <w:rsid w:val="00BB6D9F"/>
    <w:rsid w:val="00BB72DF"/>
    <w:rsid w:val="00BC3651"/>
    <w:rsid w:val="00BC3D21"/>
    <w:rsid w:val="00BC5BAF"/>
    <w:rsid w:val="00BC60C6"/>
    <w:rsid w:val="00BC7320"/>
    <w:rsid w:val="00BC7BB5"/>
    <w:rsid w:val="00BC7F99"/>
    <w:rsid w:val="00BD12AE"/>
    <w:rsid w:val="00BD14F8"/>
    <w:rsid w:val="00BD23BD"/>
    <w:rsid w:val="00BD2A49"/>
    <w:rsid w:val="00BD49D6"/>
    <w:rsid w:val="00BD4AB9"/>
    <w:rsid w:val="00BD4E5A"/>
    <w:rsid w:val="00BD72E0"/>
    <w:rsid w:val="00BE0053"/>
    <w:rsid w:val="00BE1527"/>
    <w:rsid w:val="00BE20A6"/>
    <w:rsid w:val="00BE2F1E"/>
    <w:rsid w:val="00BE32C4"/>
    <w:rsid w:val="00BE32F8"/>
    <w:rsid w:val="00BE595E"/>
    <w:rsid w:val="00BE5A93"/>
    <w:rsid w:val="00BE6372"/>
    <w:rsid w:val="00BE6BDC"/>
    <w:rsid w:val="00BE725C"/>
    <w:rsid w:val="00BE730E"/>
    <w:rsid w:val="00BE782A"/>
    <w:rsid w:val="00BF0511"/>
    <w:rsid w:val="00BF28D9"/>
    <w:rsid w:val="00BF36F6"/>
    <w:rsid w:val="00BF39C3"/>
    <w:rsid w:val="00BF4CB6"/>
    <w:rsid w:val="00BF5682"/>
    <w:rsid w:val="00BF5FF2"/>
    <w:rsid w:val="00BF6CFF"/>
    <w:rsid w:val="00C0088B"/>
    <w:rsid w:val="00C01802"/>
    <w:rsid w:val="00C037EC"/>
    <w:rsid w:val="00C03A34"/>
    <w:rsid w:val="00C04043"/>
    <w:rsid w:val="00C04238"/>
    <w:rsid w:val="00C04E80"/>
    <w:rsid w:val="00C04EF3"/>
    <w:rsid w:val="00C0565E"/>
    <w:rsid w:val="00C07D53"/>
    <w:rsid w:val="00C10618"/>
    <w:rsid w:val="00C1134E"/>
    <w:rsid w:val="00C11943"/>
    <w:rsid w:val="00C14725"/>
    <w:rsid w:val="00C14A81"/>
    <w:rsid w:val="00C14A95"/>
    <w:rsid w:val="00C152BC"/>
    <w:rsid w:val="00C15873"/>
    <w:rsid w:val="00C159E4"/>
    <w:rsid w:val="00C16137"/>
    <w:rsid w:val="00C16570"/>
    <w:rsid w:val="00C165F0"/>
    <w:rsid w:val="00C16E32"/>
    <w:rsid w:val="00C17238"/>
    <w:rsid w:val="00C177A5"/>
    <w:rsid w:val="00C17845"/>
    <w:rsid w:val="00C179B6"/>
    <w:rsid w:val="00C23C34"/>
    <w:rsid w:val="00C23C40"/>
    <w:rsid w:val="00C23E71"/>
    <w:rsid w:val="00C249AC"/>
    <w:rsid w:val="00C25BF2"/>
    <w:rsid w:val="00C26DD0"/>
    <w:rsid w:val="00C3019C"/>
    <w:rsid w:val="00C30772"/>
    <w:rsid w:val="00C30BB3"/>
    <w:rsid w:val="00C33F9D"/>
    <w:rsid w:val="00C34030"/>
    <w:rsid w:val="00C34C64"/>
    <w:rsid w:val="00C34EB4"/>
    <w:rsid w:val="00C35433"/>
    <w:rsid w:val="00C36199"/>
    <w:rsid w:val="00C42C76"/>
    <w:rsid w:val="00C42FEC"/>
    <w:rsid w:val="00C43A42"/>
    <w:rsid w:val="00C44231"/>
    <w:rsid w:val="00C4431F"/>
    <w:rsid w:val="00C45213"/>
    <w:rsid w:val="00C4543D"/>
    <w:rsid w:val="00C506B0"/>
    <w:rsid w:val="00C50F20"/>
    <w:rsid w:val="00C51482"/>
    <w:rsid w:val="00C52625"/>
    <w:rsid w:val="00C53553"/>
    <w:rsid w:val="00C535B9"/>
    <w:rsid w:val="00C53D9F"/>
    <w:rsid w:val="00C57284"/>
    <w:rsid w:val="00C57BF5"/>
    <w:rsid w:val="00C60599"/>
    <w:rsid w:val="00C6412A"/>
    <w:rsid w:val="00C64214"/>
    <w:rsid w:val="00C6421F"/>
    <w:rsid w:val="00C64C94"/>
    <w:rsid w:val="00C65B27"/>
    <w:rsid w:val="00C65F39"/>
    <w:rsid w:val="00C66071"/>
    <w:rsid w:val="00C702A0"/>
    <w:rsid w:val="00C70C5B"/>
    <w:rsid w:val="00C7225C"/>
    <w:rsid w:val="00C72E01"/>
    <w:rsid w:val="00C76291"/>
    <w:rsid w:val="00C769B9"/>
    <w:rsid w:val="00C7780D"/>
    <w:rsid w:val="00C77C81"/>
    <w:rsid w:val="00C80754"/>
    <w:rsid w:val="00C80DC6"/>
    <w:rsid w:val="00C81A25"/>
    <w:rsid w:val="00C8220A"/>
    <w:rsid w:val="00C8230D"/>
    <w:rsid w:val="00C82383"/>
    <w:rsid w:val="00C827AF"/>
    <w:rsid w:val="00C82837"/>
    <w:rsid w:val="00C829EC"/>
    <w:rsid w:val="00C82B67"/>
    <w:rsid w:val="00C82DFE"/>
    <w:rsid w:val="00C83459"/>
    <w:rsid w:val="00C834F7"/>
    <w:rsid w:val="00C83F6B"/>
    <w:rsid w:val="00C84F67"/>
    <w:rsid w:val="00C85A32"/>
    <w:rsid w:val="00C8611D"/>
    <w:rsid w:val="00C9254C"/>
    <w:rsid w:val="00C94633"/>
    <w:rsid w:val="00C94EC4"/>
    <w:rsid w:val="00C95366"/>
    <w:rsid w:val="00C96988"/>
    <w:rsid w:val="00C96C73"/>
    <w:rsid w:val="00C977FC"/>
    <w:rsid w:val="00CA0F7E"/>
    <w:rsid w:val="00CA1171"/>
    <w:rsid w:val="00CA3085"/>
    <w:rsid w:val="00CA314C"/>
    <w:rsid w:val="00CA36CD"/>
    <w:rsid w:val="00CA563D"/>
    <w:rsid w:val="00CA5F65"/>
    <w:rsid w:val="00CABEAA"/>
    <w:rsid w:val="00CB10F4"/>
    <w:rsid w:val="00CB11C5"/>
    <w:rsid w:val="00CB227D"/>
    <w:rsid w:val="00CB340B"/>
    <w:rsid w:val="00CB73ED"/>
    <w:rsid w:val="00CB7449"/>
    <w:rsid w:val="00CB7796"/>
    <w:rsid w:val="00CB7DF7"/>
    <w:rsid w:val="00CC0EF3"/>
    <w:rsid w:val="00CC1FCE"/>
    <w:rsid w:val="00CC24A7"/>
    <w:rsid w:val="00CC25B4"/>
    <w:rsid w:val="00CC4311"/>
    <w:rsid w:val="00CC5DF0"/>
    <w:rsid w:val="00CC5FAF"/>
    <w:rsid w:val="00CC788F"/>
    <w:rsid w:val="00CC7F89"/>
    <w:rsid w:val="00CD02CA"/>
    <w:rsid w:val="00CD0693"/>
    <w:rsid w:val="00CD069F"/>
    <w:rsid w:val="00CD06F5"/>
    <w:rsid w:val="00CD251A"/>
    <w:rsid w:val="00CD32CE"/>
    <w:rsid w:val="00CD3918"/>
    <w:rsid w:val="00CD41A2"/>
    <w:rsid w:val="00CD5887"/>
    <w:rsid w:val="00CD5B87"/>
    <w:rsid w:val="00CD7314"/>
    <w:rsid w:val="00CD7E77"/>
    <w:rsid w:val="00CE0493"/>
    <w:rsid w:val="00CE0D89"/>
    <w:rsid w:val="00CE1549"/>
    <w:rsid w:val="00CE1F48"/>
    <w:rsid w:val="00CE214E"/>
    <w:rsid w:val="00CE247B"/>
    <w:rsid w:val="00CE2698"/>
    <w:rsid w:val="00CE26A4"/>
    <w:rsid w:val="00CE2A87"/>
    <w:rsid w:val="00CE2F05"/>
    <w:rsid w:val="00CE381D"/>
    <w:rsid w:val="00CE4CC1"/>
    <w:rsid w:val="00CE4D9E"/>
    <w:rsid w:val="00CE7FB7"/>
    <w:rsid w:val="00CF0287"/>
    <w:rsid w:val="00CF3DD8"/>
    <w:rsid w:val="00CF5BAE"/>
    <w:rsid w:val="00D00003"/>
    <w:rsid w:val="00D00ADF"/>
    <w:rsid w:val="00D02B7C"/>
    <w:rsid w:val="00D02B81"/>
    <w:rsid w:val="00D04454"/>
    <w:rsid w:val="00D0474C"/>
    <w:rsid w:val="00D054C1"/>
    <w:rsid w:val="00D05AC5"/>
    <w:rsid w:val="00D066F9"/>
    <w:rsid w:val="00D06D56"/>
    <w:rsid w:val="00D07D5C"/>
    <w:rsid w:val="00D07EA9"/>
    <w:rsid w:val="00D1135F"/>
    <w:rsid w:val="00D12790"/>
    <w:rsid w:val="00D1678C"/>
    <w:rsid w:val="00D170FA"/>
    <w:rsid w:val="00D175DC"/>
    <w:rsid w:val="00D176F4"/>
    <w:rsid w:val="00D17A73"/>
    <w:rsid w:val="00D17C99"/>
    <w:rsid w:val="00D17CBE"/>
    <w:rsid w:val="00D21D8B"/>
    <w:rsid w:val="00D23642"/>
    <w:rsid w:val="00D2390A"/>
    <w:rsid w:val="00D25516"/>
    <w:rsid w:val="00D259DB"/>
    <w:rsid w:val="00D25A04"/>
    <w:rsid w:val="00D265F4"/>
    <w:rsid w:val="00D268D3"/>
    <w:rsid w:val="00D31052"/>
    <w:rsid w:val="00D3197D"/>
    <w:rsid w:val="00D31CE8"/>
    <w:rsid w:val="00D32E9B"/>
    <w:rsid w:val="00D33BDF"/>
    <w:rsid w:val="00D3596A"/>
    <w:rsid w:val="00D37EED"/>
    <w:rsid w:val="00D4162C"/>
    <w:rsid w:val="00D429D3"/>
    <w:rsid w:val="00D43D75"/>
    <w:rsid w:val="00D446C7"/>
    <w:rsid w:val="00D45561"/>
    <w:rsid w:val="00D45670"/>
    <w:rsid w:val="00D456D3"/>
    <w:rsid w:val="00D45745"/>
    <w:rsid w:val="00D46179"/>
    <w:rsid w:val="00D46921"/>
    <w:rsid w:val="00D46FE3"/>
    <w:rsid w:val="00D50789"/>
    <w:rsid w:val="00D53645"/>
    <w:rsid w:val="00D53C50"/>
    <w:rsid w:val="00D53CE2"/>
    <w:rsid w:val="00D540C6"/>
    <w:rsid w:val="00D54B4B"/>
    <w:rsid w:val="00D55FF5"/>
    <w:rsid w:val="00D56157"/>
    <w:rsid w:val="00D56462"/>
    <w:rsid w:val="00D5678C"/>
    <w:rsid w:val="00D56DB7"/>
    <w:rsid w:val="00D57EFE"/>
    <w:rsid w:val="00D600E0"/>
    <w:rsid w:val="00D607F4"/>
    <w:rsid w:val="00D61934"/>
    <w:rsid w:val="00D61AAE"/>
    <w:rsid w:val="00D63469"/>
    <w:rsid w:val="00D63F09"/>
    <w:rsid w:val="00D6426E"/>
    <w:rsid w:val="00D658B2"/>
    <w:rsid w:val="00D6717F"/>
    <w:rsid w:val="00D678FB"/>
    <w:rsid w:val="00D729D1"/>
    <w:rsid w:val="00D72DAC"/>
    <w:rsid w:val="00D73839"/>
    <w:rsid w:val="00D748D8"/>
    <w:rsid w:val="00D74F31"/>
    <w:rsid w:val="00D756CF"/>
    <w:rsid w:val="00D7786F"/>
    <w:rsid w:val="00D77BCD"/>
    <w:rsid w:val="00D80771"/>
    <w:rsid w:val="00D80A1C"/>
    <w:rsid w:val="00D80A7A"/>
    <w:rsid w:val="00D81B89"/>
    <w:rsid w:val="00D82D5C"/>
    <w:rsid w:val="00D83A2F"/>
    <w:rsid w:val="00D8451D"/>
    <w:rsid w:val="00D84981"/>
    <w:rsid w:val="00D855ED"/>
    <w:rsid w:val="00D85B7C"/>
    <w:rsid w:val="00D85C8F"/>
    <w:rsid w:val="00D86A07"/>
    <w:rsid w:val="00D87937"/>
    <w:rsid w:val="00D92474"/>
    <w:rsid w:val="00D92DD1"/>
    <w:rsid w:val="00D947E5"/>
    <w:rsid w:val="00D94BAC"/>
    <w:rsid w:val="00D960DF"/>
    <w:rsid w:val="00D96866"/>
    <w:rsid w:val="00D96F6A"/>
    <w:rsid w:val="00D974A3"/>
    <w:rsid w:val="00D97B78"/>
    <w:rsid w:val="00DA1738"/>
    <w:rsid w:val="00DA1744"/>
    <w:rsid w:val="00DA1F97"/>
    <w:rsid w:val="00DA31CB"/>
    <w:rsid w:val="00DA361C"/>
    <w:rsid w:val="00DA4288"/>
    <w:rsid w:val="00DA434A"/>
    <w:rsid w:val="00DA5A9F"/>
    <w:rsid w:val="00DA5BD6"/>
    <w:rsid w:val="00DB0712"/>
    <w:rsid w:val="00DB0A1A"/>
    <w:rsid w:val="00DB0B92"/>
    <w:rsid w:val="00DB14A2"/>
    <w:rsid w:val="00DB31BD"/>
    <w:rsid w:val="00DB3373"/>
    <w:rsid w:val="00DB36C3"/>
    <w:rsid w:val="00DB40E0"/>
    <w:rsid w:val="00DB4D3A"/>
    <w:rsid w:val="00DB591E"/>
    <w:rsid w:val="00DB5BCD"/>
    <w:rsid w:val="00DB5EC4"/>
    <w:rsid w:val="00DB6004"/>
    <w:rsid w:val="00DB7677"/>
    <w:rsid w:val="00DB7D95"/>
    <w:rsid w:val="00DC11D8"/>
    <w:rsid w:val="00DC15CC"/>
    <w:rsid w:val="00DC16E3"/>
    <w:rsid w:val="00DC3268"/>
    <w:rsid w:val="00DC39EA"/>
    <w:rsid w:val="00DC4D4A"/>
    <w:rsid w:val="00DC5EF2"/>
    <w:rsid w:val="00DC653A"/>
    <w:rsid w:val="00DC662A"/>
    <w:rsid w:val="00DC663F"/>
    <w:rsid w:val="00DC70BE"/>
    <w:rsid w:val="00DC75FC"/>
    <w:rsid w:val="00DD0100"/>
    <w:rsid w:val="00DD14CD"/>
    <w:rsid w:val="00DD2F7D"/>
    <w:rsid w:val="00DD461C"/>
    <w:rsid w:val="00DD534A"/>
    <w:rsid w:val="00DD5855"/>
    <w:rsid w:val="00DD59CC"/>
    <w:rsid w:val="00DD5A7E"/>
    <w:rsid w:val="00DD6984"/>
    <w:rsid w:val="00DD786D"/>
    <w:rsid w:val="00DE1BFA"/>
    <w:rsid w:val="00DE1F74"/>
    <w:rsid w:val="00DE2324"/>
    <w:rsid w:val="00DE2ED0"/>
    <w:rsid w:val="00DE3161"/>
    <w:rsid w:val="00DE412D"/>
    <w:rsid w:val="00DE43B5"/>
    <w:rsid w:val="00DE57A4"/>
    <w:rsid w:val="00DF0B24"/>
    <w:rsid w:val="00DF26C6"/>
    <w:rsid w:val="00DF2ADB"/>
    <w:rsid w:val="00DF2DE8"/>
    <w:rsid w:val="00DF36C8"/>
    <w:rsid w:val="00DF69C7"/>
    <w:rsid w:val="00DF788D"/>
    <w:rsid w:val="00DF7A0F"/>
    <w:rsid w:val="00E002FC"/>
    <w:rsid w:val="00E021C7"/>
    <w:rsid w:val="00E032EB"/>
    <w:rsid w:val="00E039BB"/>
    <w:rsid w:val="00E03A7C"/>
    <w:rsid w:val="00E04E59"/>
    <w:rsid w:val="00E05224"/>
    <w:rsid w:val="00E05486"/>
    <w:rsid w:val="00E055E8"/>
    <w:rsid w:val="00E074C4"/>
    <w:rsid w:val="00E1166E"/>
    <w:rsid w:val="00E119C8"/>
    <w:rsid w:val="00E12888"/>
    <w:rsid w:val="00E139CC"/>
    <w:rsid w:val="00E13C6C"/>
    <w:rsid w:val="00E13F13"/>
    <w:rsid w:val="00E140A7"/>
    <w:rsid w:val="00E14F5B"/>
    <w:rsid w:val="00E165D1"/>
    <w:rsid w:val="00E17037"/>
    <w:rsid w:val="00E20B7D"/>
    <w:rsid w:val="00E21AEE"/>
    <w:rsid w:val="00E21EBA"/>
    <w:rsid w:val="00E22480"/>
    <w:rsid w:val="00E22831"/>
    <w:rsid w:val="00E237F0"/>
    <w:rsid w:val="00E23AA6"/>
    <w:rsid w:val="00E23D7A"/>
    <w:rsid w:val="00E24008"/>
    <w:rsid w:val="00E248AC"/>
    <w:rsid w:val="00E26860"/>
    <w:rsid w:val="00E26B3C"/>
    <w:rsid w:val="00E304B7"/>
    <w:rsid w:val="00E31049"/>
    <w:rsid w:val="00E31F1F"/>
    <w:rsid w:val="00E351EA"/>
    <w:rsid w:val="00E36A65"/>
    <w:rsid w:val="00E36EFB"/>
    <w:rsid w:val="00E370E9"/>
    <w:rsid w:val="00E402E4"/>
    <w:rsid w:val="00E40912"/>
    <w:rsid w:val="00E415D3"/>
    <w:rsid w:val="00E41F9D"/>
    <w:rsid w:val="00E42E0B"/>
    <w:rsid w:val="00E4312D"/>
    <w:rsid w:val="00E433E0"/>
    <w:rsid w:val="00E43C6B"/>
    <w:rsid w:val="00E44846"/>
    <w:rsid w:val="00E44AB2"/>
    <w:rsid w:val="00E44EA9"/>
    <w:rsid w:val="00E453D9"/>
    <w:rsid w:val="00E45AA0"/>
    <w:rsid w:val="00E45ABA"/>
    <w:rsid w:val="00E46EDE"/>
    <w:rsid w:val="00E5221E"/>
    <w:rsid w:val="00E5280F"/>
    <w:rsid w:val="00E5298B"/>
    <w:rsid w:val="00E52E06"/>
    <w:rsid w:val="00E53AFF"/>
    <w:rsid w:val="00E54287"/>
    <w:rsid w:val="00E5432C"/>
    <w:rsid w:val="00E56FF6"/>
    <w:rsid w:val="00E60AB9"/>
    <w:rsid w:val="00E612A8"/>
    <w:rsid w:val="00E61A79"/>
    <w:rsid w:val="00E61EC1"/>
    <w:rsid w:val="00E6279D"/>
    <w:rsid w:val="00E62FE9"/>
    <w:rsid w:val="00E63273"/>
    <w:rsid w:val="00E63F40"/>
    <w:rsid w:val="00E64A28"/>
    <w:rsid w:val="00E64A31"/>
    <w:rsid w:val="00E651EF"/>
    <w:rsid w:val="00E660D5"/>
    <w:rsid w:val="00E66E0B"/>
    <w:rsid w:val="00E67A14"/>
    <w:rsid w:val="00E701E8"/>
    <w:rsid w:val="00E708D9"/>
    <w:rsid w:val="00E72406"/>
    <w:rsid w:val="00E72A98"/>
    <w:rsid w:val="00E735D2"/>
    <w:rsid w:val="00E74E93"/>
    <w:rsid w:val="00E74ECB"/>
    <w:rsid w:val="00E7640F"/>
    <w:rsid w:val="00E770CF"/>
    <w:rsid w:val="00E77206"/>
    <w:rsid w:val="00E811C8"/>
    <w:rsid w:val="00E81375"/>
    <w:rsid w:val="00E81EE7"/>
    <w:rsid w:val="00E83392"/>
    <w:rsid w:val="00E84B1B"/>
    <w:rsid w:val="00E84C34"/>
    <w:rsid w:val="00E86D5F"/>
    <w:rsid w:val="00E86F4A"/>
    <w:rsid w:val="00E87690"/>
    <w:rsid w:val="00E87C2D"/>
    <w:rsid w:val="00E90603"/>
    <w:rsid w:val="00E91222"/>
    <w:rsid w:val="00E91A41"/>
    <w:rsid w:val="00E9237D"/>
    <w:rsid w:val="00E92A98"/>
    <w:rsid w:val="00E9309D"/>
    <w:rsid w:val="00E93708"/>
    <w:rsid w:val="00E95B2B"/>
    <w:rsid w:val="00E9640A"/>
    <w:rsid w:val="00E97D9E"/>
    <w:rsid w:val="00EA3F43"/>
    <w:rsid w:val="00EA5804"/>
    <w:rsid w:val="00EA685C"/>
    <w:rsid w:val="00EA6B9A"/>
    <w:rsid w:val="00EA6E5F"/>
    <w:rsid w:val="00EA7586"/>
    <w:rsid w:val="00EA759C"/>
    <w:rsid w:val="00EA7912"/>
    <w:rsid w:val="00EA7C4B"/>
    <w:rsid w:val="00EB0934"/>
    <w:rsid w:val="00EB0DB3"/>
    <w:rsid w:val="00EB10AC"/>
    <w:rsid w:val="00EB1CF3"/>
    <w:rsid w:val="00EB22B7"/>
    <w:rsid w:val="00EB5A20"/>
    <w:rsid w:val="00EB66B7"/>
    <w:rsid w:val="00EC243C"/>
    <w:rsid w:val="00EC262E"/>
    <w:rsid w:val="00EC3F86"/>
    <w:rsid w:val="00EC5997"/>
    <w:rsid w:val="00EC7497"/>
    <w:rsid w:val="00ED1B55"/>
    <w:rsid w:val="00ED2289"/>
    <w:rsid w:val="00ED29FE"/>
    <w:rsid w:val="00ED2E8E"/>
    <w:rsid w:val="00ED3D43"/>
    <w:rsid w:val="00ED6024"/>
    <w:rsid w:val="00EE0C0A"/>
    <w:rsid w:val="00EE15AB"/>
    <w:rsid w:val="00EE1836"/>
    <w:rsid w:val="00EE2739"/>
    <w:rsid w:val="00EE365C"/>
    <w:rsid w:val="00EE4620"/>
    <w:rsid w:val="00EE5534"/>
    <w:rsid w:val="00EE57C6"/>
    <w:rsid w:val="00EE5962"/>
    <w:rsid w:val="00EF07BD"/>
    <w:rsid w:val="00EF2EEF"/>
    <w:rsid w:val="00EF4A4C"/>
    <w:rsid w:val="00EF5484"/>
    <w:rsid w:val="00EF682D"/>
    <w:rsid w:val="00EF7D67"/>
    <w:rsid w:val="00F0324E"/>
    <w:rsid w:val="00F03CE1"/>
    <w:rsid w:val="00F04670"/>
    <w:rsid w:val="00F048C6"/>
    <w:rsid w:val="00F04EAE"/>
    <w:rsid w:val="00F04F9E"/>
    <w:rsid w:val="00F050F5"/>
    <w:rsid w:val="00F05845"/>
    <w:rsid w:val="00F05D67"/>
    <w:rsid w:val="00F06CA6"/>
    <w:rsid w:val="00F06F19"/>
    <w:rsid w:val="00F1000D"/>
    <w:rsid w:val="00F1084F"/>
    <w:rsid w:val="00F10940"/>
    <w:rsid w:val="00F11493"/>
    <w:rsid w:val="00F11C09"/>
    <w:rsid w:val="00F142F6"/>
    <w:rsid w:val="00F14433"/>
    <w:rsid w:val="00F14840"/>
    <w:rsid w:val="00F20C5B"/>
    <w:rsid w:val="00F2147B"/>
    <w:rsid w:val="00F22381"/>
    <w:rsid w:val="00F22625"/>
    <w:rsid w:val="00F2334B"/>
    <w:rsid w:val="00F251F2"/>
    <w:rsid w:val="00F256A6"/>
    <w:rsid w:val="00F25B53"/>
    <w:rsid w:val="00F25EE0"/>
    <w:rsid w:val="00F26CB5"/>
    <w:rsid w:val="00F279F1"/>
    <w:rsid w:val="00F306AD"/>
    <w:rsid w:val="00F3089F"/>
    <w:rsid w:val="00F30979"/>
    <w:rsid w:val="00F30D47"/>
    <w:rsid w:val="00F31049"/>
    <w:rsid w:val="00F3165E"/>
    <w:rsid w:val="00F32A76"/>
    <w:rsid w:val="00F32FA1"/>
    <w:rsid w:val="00F338DA"/>
    <w:rsid w:val="00F33E26"/>
    <w:rsid w:val="00F340F0"/>
    <w:rsid w:val="00F34650"/>
    <w:rsid w:val="00F3495E"/>
    <w:rsid w:val="00F36C50"/>
    <w:rsid w:val="00F376EE"/>
    <w:rsid w:val="00F378A1"/>
    <w:rsid w:val="00F37EC5"/>
    <w:rsid w:val="00F423D9"/>
    <w:rsid w:val="00F44579"/>
    <w:rsid w:val="00F45D4D"/>
    <w:rsid w:val="00F46EC5"/>
    <w:rsid w:val="00F46F7C"/>
    <w:rsid w:val="00F471AB"/>
    <w:rsid w:val="00F471E7"/>
    <w:rsid w:val="00F47770"/>
    <w:rsid w:val="00F5114E"/>
    <w:rsid w:val="00F51712"/>
    <w:rsid w:val="00F520B7"/>
    <w:rsid w:val="00F5313F"/>
    <w:rsid w:val="00F555A9"/>
    <w:rsid w:val="00F556E6"/>
    <w:rsid w:val="00F558A6"/>
    <w:rsid w:val="00F55B4F"/>
    <w:rsid w:val="00F55D16"/>
    <w:rsid w:val="00F5609A"/>
    <w:rsid w:val="00F570D4"/>
    <w:rsid w:val="00F60118"/>
    <w:rsid w:val="00F60DDA"/>
    <w:rsid w:val="00F60FC4"/>
    <w:rsid w:val="00F61163"/>
    <w:rsid w:val="00F6228A"/>
    <w:rsid w:val="00F6575A"/>
    <w:rsid w:val="00F6622C"/>
    <w:rsid w:val="00F664EB"/>
    <w:rsid w:val="00F671D6"/>
    <w:rsid w:val="00F705A3"/>
    <w:rsid w:val="00F70B89"/>
    <w:rsid w:val="00F70E1D"/>
    <w:rsid w:val="00F719F7"/>
    <w:rsid w:val="00F734FD"/>
    <w:rsid w:val="00F77175"/>
    <w:rsid w:val="00F77BD1"/>
    <w:rsid w:val="00F80BC7"/>
    <w:rsid w:val="00F81290"/>
    <w:rsid w:val="00F8138C"/>
    <w:rsid w:val="00F83F01"/>
    <w:rsid w:val="00F83F0E"/>
    <w:rsid w:val="00F85137"/>
    <w:rsid w:val="00F85AF1"/>
    <w:rsid w:val="00F866D8"/>
    <w:rsid w:val="00F86DA2"/>
    <w:rsid w:val="00F8726B"/>
    <w:rsid w:val="00F9314B"/>
    <w:rsid w:val="00F94A1B"/>
    <w:rsid w:val="00F954B8"/>
    <w:rsid w:val="00F95D52"/>
    <w:rsid w:val="00F96B7E"/>
    <w:rsid w:val="00F97EE7"/>
    <w:rsid w:val="00F97FA1"/>
    <w:rsid w:val="00FA0115"/>
    <w:rsid w:val="00FA0DC9"/>
    <w:rsid w:val="00FA1252"/>
    <w:rsid w:val="00FA197C"/>
    <w:rsid w:val="00FA2353"/>
    <w:rsid w:val="00FA2ECD"/>
    <w:rsid w:val="00FA322A"/>
    <w:rsid w:val="00FA3C5D"/>
    <w:rsid w:val="00FA409A"/>
    <w:rsid w:val="00FA637F"/>
    <w:rsid w:val="00FB0C37"/>
    <w:rsid w:val="00FB1862"/>
    <w:rsid w:val="00FB18E8"/>
    <w:rsid w:val="00FB3126"/>
    <w:rsid w:val="00FB3340"/>
    <w:rsid w:val="00FB3588"/>
    <w:rsid w:val="00FB39EC"/>
    <w:rsid w:val="00FB3DC6"/>
    <w:rsid w:val="00FB60AF"/>
    <w:rsid w:val="00FB6327"/>
    <w:rsid w:val="00FB6851"/>
    <w:rsid w:val="00FB6CB8"/>
    <w:rsid w:val="00FB6DF0"/>
    <w:rsid w:val="00FB79A1"/>
    <w:rsid w:val="00FB7E9C"/>
    <w:rsid w:val="00FC0DC8"/>
    <w:rsid w:val="00FC11A3"/>
    <w:rsid w:val="00FC1362"/>
    <w:rsid w:val="00FC16ED"/>
    <w:rsid w:val="00FC1956"/>
    <w:rsid w:val="00FC2357"/>
    <w:rsid w:val="00FC2A23"/>
    <w:rsid w:val="00FC30DE"/>
    <w:rsid w:val="00FC3CB6"/>
    <w:rsid w:val="00FC48EC"/>
    <w:rsid w:val="00FC5177"/>
    <w:rsid w:val="00FC54DB"/>
    <w:rsid w:val="00FC770A"/>
    <w:rsid w:val="00FD0FA9"/>
    <w:rsid w:val="00FD147A"/>
    <w:rsid w:val="00FD3AF5"/>
    <w:rsid w:val="00FD42E4"/>
    <w:rsid w:val="00FD4BB7"/>
    <w:rsid w:val="00FE021D"/>
    <w:rsid w:val="00FE3BB3"/>
    <w:rsid w:val="00FE4456"/>
    <w:rsid w:val="00FE4E05"/>
    <w:rsid w:val="00FE75EA"/>
    <w:rsid w:val="00FF03F1"/>
    <w:rsid w:val="00FF04D3"/>
    <w:rsid w:val="00FF073B"/>
    <w:rsid w:val="00FF09E5"/>
    <w:rsid w:val="00FF184B"/>
    <w:rsid w:val="00FF1BE4"/>
    <w:rsid w:val="00FF1C42"/>
    <w:rsid w:val="00FF1C84"/>
    <w:rsid w:val="00FF24F6"/>
    <w:rsid w:val="00FF3BEF"/>
    <w:rsid w:val="00FF45FB"/>
    <w:rsid w:val="00FF47FA"/>
    <w:rsid w:val="00FF4CFE"/>
    <w:rsid w:val="00FF504F"/>
    <w:rsid w:val="00FF5382"/>
    <w:rsid w:val="00FF5CE3"/>
    <w:rsid w:val="00FF6A46"/>
    <w:rsid w:val="00FF735C"/>
    <w:rsid w:val="00FF7EBB"/>
    <w:rsid w:val="01009BE5"/>
    <w:rsid w:val="0118F091"/>
    <w:rsid w:val="0153859B"/>
    <w:rsid w:val="0167ADA7"/>
    <w:rsid w:val="01C6332D"/>
    <w:rsid w:val="0236FE9C"/>
    <w:rsid w:val="02898893"/>
    <w:rsid w:val="030EF748"/>
    <w:rsid w:val="032BF81F"/>
    <w:rsid w:val="03355756"/>
    <w:rsid w:val="03933E8F"/>
    <w:rsid w:val="03E0F031"/>
    <w:rsid w:val="04006DEC"/>
    <w:rsid w:val="043910C0"/>
    <w:rsid w:val="04617E49"/>
    <w:rsid w:val="04C060D6"/>
    <w:rsid w:val="04D03241"/>
    <w:rsid w:val="04DFB8AF"/>
    <w:rsid w:val="04F6D664"/>
    <w:rsid w:val="0512A7D5"/>
    <w:rsid w:val="0544649F"/>
    <w:rsid w:val="05673A48"/>
    <w:rsid w:val="0585570A"/>
    <w:rsid w:val="059A150A"/>
    <w:rsid w:val="05BB78E6"/>
    <w:rsid w:val="05C4A486"/>
    <w:rsid w:val="05DE7EEF"/>
    <w:rsid w:val="05E8A372"/>
    <w:rsid w:val="05F84B24"/>
    <w:rsid w:val="0669E150"/>
    <w:rsid w:val="06D005E6"/>
    <w:rsid w:val="06EF8C61"/>
    <w:rsid w:val="072CD23B"/>
    <w:rsid w:val="075457AE"/>
    <w:rsid w:val="07836E2B"/>
    <w:rsid w:val="07A6DDA0"/>
    <w:rsid w:val="07AA3EF4"/>
    <w:rsid w:val="083C4704"/>
    <w:rsid w:val="08BE6C0E"/>
    <w:rsid w:val="08DEA133"/>
    <w:rsid w:val="08E87D0E"/>
    <w:rsid w:val="0935B74C"/>
    <w:rsid w:val="093B2BAE"/>
    <w:rsid w:val="095BBD89"/>
    <w:rsid w:val="098BB074"/>
    <w:rsid w:val="0998BC3E"/>
    <w:rsid w:val="0A52781B"/>
    <w:rsid w:val="0A68DA86"/>
    <w:rsid w:val="0A7A1E99"/>
    <w:rsid w:val="0A84F610"/>
    <w:rsid w:val="0A9E09B5"/>
    <w:rsid w:val="0ACA99C0"/>
    <w:rsid w:val="0B1A7907"/>
    <w:rsid w:val="0B5CEF73"/>
    <w:rsid w:val="0BDFD950"/>
    <w:rsid w:val="0C073D24"/>
    <w:rsid w:val="0C73E867"/>
    <w:rsid w:val="0CD99DB8"/>
    <w:rsid w:val="0D18BF40"/>
    <w:rsid w:val="0D54FA91"/>
    <w:rsid w:val="0D711551"/>
    <w:rsid w:val="0DAD3702"/>
    <w:rsid w:val="0E388A2B"/>
    <w:rsid w:val="0E4EEFE8"/>
    <w:rsid w:val="0E839E25"/>
    <w:rsid w:val="0E890E83"/>
    <w:rsid w:val="0E966920"/>
    <w:rsid w:val="0EB3C187"/>
    <w:rsid w:val="0EB49CB8"/>
    <w:rsid w:val="0EBD3797"/>
    <w:rsid w:val="0F24B5FA"/>
    <w:rsid w:val="0F38BB32"/>
    <w:rsid w:val="0F442ACC"/>
    <w:rsid w:val="0F6246E7"/>
    <w:rsid w:val="0F9D0FED"/>
    <w:rsid w:val="10264EB3"/>
    <w:rsid w:val="102FFDB7"/>
    <w:rsid w:val="103AB97A"/>
    <w:rsid w:val="103AC412"/>
    <w:rsid w:val="1046180B"/>
    <w:rsid w:val="1092AFF1"/>
    <w:rsid w:val="10A7A1B6"/>
    <w:rsid w:val="10BC642A"/>
    <w:rsid w:val="10EE6865"/>
    <w:rsid w:val="110FB0B0"/>
    <w:rsid w:val="111DBE1E"/>
    <w:rsid w:val="11248918"/>
    <w:rsid w:val="1171BC2B"/>
    <w:rsid w:val="119C3C2E"/>
    <w:rsid w:val="11CAD878"/>
    <w:rsid w:val="120C6ECA"/>
    <w:rsid w:val="1232693F"/>
    <w:rsid w:val="12339860"/>
    <w:rsid w:val="1286C2B1"/>
    <w:rsid w:val="12FDB7E8"/>
    <w:rsid w:val="1349B61C"/>
    <w:rsid w:val="137A8AD7"/>
    <w:rsid w:val="137E7E5C"/>
    <w:rsid w:val="13968F62"/>
    <w:rsid w:val="13C04805"/>
    <w:rsid w:val="14152263"/>
    <w:rsid w:val="146DB4D7"/>
    <w:rsid w:val="14812673"/>
    <w:rsid w:val="148D7722"/>
    <w:rsid w:val="14F7EAE8"/>
    <w:rsid w:val="156404C7"/>
    <w:rsid w:val="1581C526"/>
    <w:rsid w:val="15ADD60E"/>
    <w:rsid w:val="15E0D222"/>
    <w:rsid w:val="15E5B1FA"/>
    <w:rsid w:val="15E8448D"/>
    <w:rsid w:val="15F2FDC4"/>
    <w:rsid w:val="16142877"/>
    <w:rsid w:val="1659F277"/>
    <w:rsid w:val="1663A015"/>
    <w:rsid w:val="16683FAE"/>
    <w:rsid w:val="166AEFD8"/>
    <w:rsid w:val="168E1215"/>
    <w:rsid w:val="16B6D117"/>
    <w:rsid w:val="16E2A6CD"/>
    <w:rsid w:val="16E5A9C0"/>
    <w:rsid w:val="17001FB3"/>
    <w:rsid w:val="170C8DBD"/>
    <w:rsid w:val="173254C9"/>
    <w:rsid w:val="174BDE35"/>
    <w:rsid w:val="179EB253"/>
    <w:rsid w:val="17DF3105"/>
    <w:rsid w:val="1810F1BA"/>
    <w:rsid w:val="18243FF8"/>
    <w:rsid w:val="1839A76F"/>
    <w:rsid w:val="183BBC77"/>
    <w:rsid w:val="186F56B9"/>
    <w:rsid w:val="18AC764A"/>
    <w:rsid w:val="18CED3A3"/>
    <w:rsid w:val="18F90881"/>
    <w:rsid w:val="191DA5DA"/>
    <w:rsid w:val="19259BC5"/>
    <w:rsid w:val="1979ADE0"/>
    <w:rsid w:val="1A07D626"/>
    <w:rsid w:val="1A5DDDA1"/>
    <w:rsid w:val="1A61D4A0"/>
    <w:rsid w:val="1A6CCE11"/>
    <w:rsid w:val="1A70DA3D"/>
    <w:rsid w:val="1A99751C"/>
    <w:rsid w:val="1A9C2CA2"/>
    <w:rsid w:val="1B3C4CEE"/>
    <w:rsid w:val="1B95727F"/>
    <w:rsid w:val="1BEA0FD1"/>
    <w:rsid w:val="1BF70F2A"/>
    <w:rsid w:val="1C0C8C7F"/>
    <w:rsid w:val="1C10C570"/>
    <w:rsid w:val="1C3F0017"/>
    <w:rsid w:val="1C5730D8"/>
    <w:rsid w:val="1C6BFF67"/>
    <w:rsid w:val="1C8BD6E7"/>
    <w:rsid w:val="1CAF6C5C"/>
    <w:rsid w:val="1CFA473D"/>
    <w:rsid w:val="1CFCA7EF"/>
    <w:rsid w:val="1D724DA8"/>
    <w:rsid w:val="1D85E6CA"/>
    <w:rsid w:val="1DF6876E"/>
    <w:rsid w:val="1E7F84F6"/>
    <w:rsid w:val="1E8F26EE"/>
    <w:rsid w:val="1EBD2D53"/>
    <w:rsid w:val="1F165FA7"/>
    <w:rsid w:val="1F5240F8"/>
    <w:rsid w:val="1F855C94"/>
    <w:rsid w:val="1F892B0B"/>
    <w:rsid w:val="1FEE5470"/>
    <w:rsid w:val="2017D6C5"/>
    <w:rsid w:val="203FF17C"/>
    <w:rsid w:val="205C0721"/>
    <w:rsid w:val="20A54F50"/>
    <w:rsid w:val="20CBC037"/>
    <w:rsid w:val="20CEA138"/>
    <w:rsid w:val="20D9ABA2"/>
    <w:rsid w:val="21225413"/>
    <w:rsid w:val="2128573E"/>
    <w:rsid w:val="2131BF21"/>
    <w:rsid w:val="22074B55"/>
    <w:rsid w:val="220B909B"/>
    <w:rsid w:val="22129BAD"/>
    <w:rsid w:val="22223857"/>
    <w:rsid w:val="22358625"/>
    <w:rsid w:val="2272516F"/>
    <w:rsid w:val="231F9671"/>
    <w:rsid w:val="23228079"/>
    <w:rsid w:val="23292850"/>
    <w:rsid w:val="23880868"/>
    <w:rsid w:val="23C309BE"/>
    <w:rsid w:val="23E0B8C4"/>
    <w:rsid w:val="23E30263"/>
    <w:rsid w:val="24AA80EB"/>
    <w:rsid w:val="24AC6362"/>
    <w:rsid w:val="24B0297C"/>
    <w:rsid w:val="24BDE4D6"/>
    <w:rsid w:val="24FFEC3D"/>
    <w:rsid w:val="2515643E"/>
    <w:rsid w:val="2523553C"/>
    <w:rsid w:val="25923303"/>
    <w:rsid w:val="25A54036"/>
    <w:rsid w:val="25A68B10"/>
    <w:rsid w:val="2629BA46"/>
    <w:rsid w:val="263F2553"/>
    <w:rsid w:val="2697A226"/>
    <w:rsid w:val="26CC5CE6"/>
    <w:rsid w:val="26DAEF18"/>
    <w:rsid w:val="27051BE3"/>
    <w:rsid w:val="272D852D"/>
    <w:rsid w:val="277BA1F4"/>
    <w:rsid w:val="27A20B4D"/>
    <w:rsid w:val="27AC0902"/>
    <w:rsid w:val="27B5AE38"/>
    <w:rsid w:val="27F3A3C9"/>
    <w:rsid w:val="285F7658"/>
    <w:rsid w:val="28BE5AD9"/>
    <w:rsid w:val="28C76E2B"/>
    <w:rsid w:val="28D3964F"/>
    <w:rsid w:val="28EE894B"/>
    <w:rsid w:val="29443ADC"/>
    <w:rsid w:val="295D47B2"/>
    <w:rsid w:val="29C884C1"/>
    <w:rsid w:val="2A2934F6"/>
    <w:rsid w:val="2ADACD11"/>
    <w:rsid w:val="2B1E9A10"/>
    <w:rsid w:val="2B3B15E6"/>
    <w:rsid w:val="2B3B70F8"/>
    <w:rsid w:val="2C3EB16E"/>
    <w:rsid w:val="2C48393B"/>
    <w:rsid w:val="2C73B41D"/>
    <w:rsid w:val="2CBB06B3"/>
    <w:rsid w:val="2CC36E4D"/>
    <w:rsid w:val="2CCAE658"/>
    <w:rsid w:val="2D7DD1BF"/>
    <w:rsid w:val="2D8B32F7"/>
    <w:rsid w:val="2D8DAE00"/>
    <w:rsid w:val="2DA5167D"/>
    <w:rsid w:val="2DDFA29E"/>
    <w:rsid w:val="2DEF0D0A"/>
    <w:rsid w:val="2E175810"/>
    <w:rsid w:val="2E2A27F4"/>
    <w:rsid w:val="2E6AD5A6"/>
    <w:rsid w:val="2EBFD76C"/>
    <w:rsid w:val="2FB76237"/>
    <w:rsid w:val="2FBC49F4"/>
    <w:rsid w:val="2FC75AE2"/>
    <w:rsid w:val="2FE8B44C"/>
    <w:rsid w:val="2FEB0E21"/>
    <w:rsid w:val="3004D1DE"/>
    <w:rsid w:val="30217649"/>
    <w:rsid w:val="30465943"/>
    <w:rsid w:val="304AD149"/>
    <w:rsid w:val="306B36E3"/>
    <w:rsid w:val="308F6B14"/>
    <w:rsid w:val="30A37947"/>
    <w:rsid w:val="30F07A8B"/>
    <w:rsid w:val="311549AE"/>
    <w:rsid w:val="31C4402B"/>
    <w:rsid w:val="323FCE28"/>
    <w:rsid w:val="326359B3"/>
    <w:rsid w:val="32A3A4FD"/>
    <w:rsid w:val="32BD4924"/>
    <w:rsid w:val="32D43FC7"/>
    <w:rsid w:val="330E0D11"/>
    <w:rsid w:val="33AE183E"/>
    <w:rsid w:val="33C3FD3E"/>
    <w:rsid w:val="33DD8CDF"/>
    <w:rsid w:val="33EB17DD"/>
    <w:rsid w:val="3423D5FB"/>
    <w:rsid w:val="3450DF47"/>
    <w:rsid w:val="348F806D"/>
    <w:rsid w:val="34AF453F"/>
    <w:rsid w:val="34E30FA2"/>
    <w:rsid w:val="350DA29F"/>
    <w:rsid w:val="358AFC7B"/>
    <w:rsid w:val="35A02CCE"/>
    <w:rsid w:val="35A46EA4"/>
    <w:rsid w:val="362A0D8C"/>
    <w:rsid w:val="36334D06"/>
    <w:rsid w:val="36FBF086"/>
    <w:rsid w:val="36FFAEB9"/>
    <w:rsid w:val="3754725C"/>
    <w:rsid w:val="37F527DB"/>
    <w:rsid w:val="3807912C"/>
    <w:rsid w:val="38218EFD"/>
    <w:rsid w:val="384FB021"/>
    <w:rsid w:val="387F8905"/>
    <w:rsid w:val="388F0804"/>
    <w:rsid w:val="3892E1FF"/>
    <w:rsid w:val="38AACDC7"/>
    <w:rsid w:val="38AAD91D"/>
    <w:rsid w:val="38FD399F"/>
    <w:rsid w:val="3909835B"/>
    <w:rsid w:val="39131D9C"/>
    <w:rsid w:val="39169753"/>
    <w:rsid w:val="391FBCBB"/>
    <w:rsid w:val="3938C8B3"/>
    <w:rsid w:val="39589171"/>
    <w:rsid w:val="395A2006"/>
    <w:rsid w:val="397A957E"/>
    <w:rsid w:val="39A8C874"/>
    <w:rsid w:val="39B50AF5"/>
    <w:rsid w:val="3A14A01C"/>
    <w:rsid w:val="3A167ED2"/>
    <w:rsid w:val="3A317CF8"/>
    <w:rsid w:val="3A38AF44"/>
    <w:rsid w:val="3A78028B"/>
    <w:rsid w:val="3ACD1D0F"/>
    <w:rsid w:val="3AD14D8E"/>
    <w:rsid w:val="3AFAB07E"/>
    <w:rsid w:val="3B1C5A25"/>
    <w:rsid w:val="3B8800EC"/>
    <w:rsid w:val="3B8B652D"/>
    <w:rsid w:val="3B9168F1"/>
    <w:rsid w:val="3B9C33E1"/>
    <w:rsid w:val="3BCE1A99"/>
    <w:rsid w:val="3BE0A413"/>
    <w:rsid w:val="3BFE6C5F"/>
    <w:rsid w:val="3C250D9E"/>
    <w:rsid w:val="3D167272"/>
    <w:rsid w:val="3D5D0286"/>
    <w:rsid w:val="3D661D68"/>
    <w:rsid w:val="3DBAF8D0"/>
    <w:rsid w:val="3DC4D322"/>
    <w:rsid w:val="3DD3644E"/>
    <w:rsid w:val="3DE14582"/>
    <w:rsid w:val="3E243A4B"/>
    <w:rsid w:val="3E5A4B6B"/>
    <w:rsid w:val="3E9E9DF3"/>
    <w:rsid w:val="3EB8F5B8"/>
    <w:rsid w:val="3F7D74C7"/>
    <w:rsid w:val="3F93F187"/>
    <w:rsid w:val="3FB35293"/>
    <w:rsid w:val="3FF65583"/>
    <w:rsid w:val="4015267C"/>
    <w:rsid w:val="40161BAC"/>
    <w:rsid w:val="402CE4F8"/>
    <w:rsid w:val="408E3CFB"/>
    <w:rsid w:val="40A20F12"/>
    <w:rsid w:val="40E49831"/>
    <w:rsid w:val="4111C24F"/>
    <w:rsid w:val="411F2566"/>
    <w:rsid w:val="41683C53"/>
    <w:rsid w:val="4179869D"/>
    <w:rsid w:val="41922AC3"/>
    <w:rsid w:val="41B73B0F"/>
    <w:rsid w:val="41B88598"/>
    <w:rsid w:val="41DA21F8"/>
    <w:rsid w:val="41E515D1"/>
    <w:rsid w:val="421720CD"/>
    <w:rsid w:val="42D39911"/>
    <w:rsid w:val="4358CA7A"/>
    <w:rsid w:val="43603F83"/>
    <w:rsid w:val="43AD90F3"/>
    <w:rsid w:val="43BD79B3"/>
    <w:rsid w:val="43E6F7C1"/>
    <w:rsid w:val="44008CBB"/>
    <w:rsid w:val="441C42F0"/>
    <w:rsid w:val="441CC469"/>
    <w:rsid w:val="4480614D"/>
    <w:rsid w:val="449CE369"/>
    <w:rsid w:val="44E0794A"/>
    <w:rsid w:val="44F721FD"/>
    <w:rsid w:val="44FFC625"/>
    <w:rsid w:val="4526ABFE"/>
    <w:rsid w:val="45789C8F"/>
    <w:rsid w:val="45A14F77"/>
    <w:rsid w:val="45F58985"/>
    <w:rsid w:val="45F8739B"/>
    <w:rsid w:val="46029325"/>
    <w:rsid w:val="4627C202"/>
    <w:rsid w:val="468B7C49"/>
    <w:rsid w:val="468E18E2"/>
    <w:rsid w:val="46BAAADE"/>
    <w:rsid w:val="46BE35A1"/>
    <w:rsid w:val="46CEE05E"/>
    <w:rsid w:val="470A35AF"/>
    <w:rsid w:val="4734FDD7"/>
    <w:rsid w:val="47929F20"/>
    <w:rsid w:val="47C8BB8A"/>
    <w:rsid w:val="487DB427"/>
    <w:rsid w:val="48D1383F"/>
    <w:rsid w:val="48FE9BCE"/>
    <w:rsid w:val="490FA70E"/>
    <w:rsid w:val="496FC2DC"/>
    <w:rsid w:val="49D7F5CE"/>
    <w:rsid w:val="49DD53E3"/>
    <w:rsid w:val="49DE5AEE"/>
    <w:rsid w:val="4A2AAD47"/>
    <w:rsid w:val="4A793373"/>
    <w:rsid w:val="4AA6BFD1"/>
    <w:rsid w:val="4AF8E563"/>
    <w:rsid w:val="4B21EB9C"/>
    <w:rsid w:val="4B58622B"/>
    <w:rsid w:val="4B8144C6"/>
    <w:rsid w:val="4BBC6F3B"/>
    <w:rsid w:val="4BBCE01B"/>
    <w:rsid w:val="4BCD07A8"/>
    <w:rsid w:val="4C4556CA"/>
    <w:rsid w:val="4C4CCF9B"/>
    <w:rsid w:val="4CCD6403"/>
    <w:rsid w:val="4CD19B40"/>
    <w:rsid w:val="4D07964A"/>
    <w:rsid w:val="4D10D608"/>
    <w:rsid w:val="4D2177AB"/>
    <w:rsid w:val="4D2D3894"/>
    <w:rsid w:val="4D6D9C6F"/>
    <w:rsid w:val="4DBFD69E"/>
    <w:rsid w:val="4DE94CE0"/>
    <w:rsid w:val="4E1C0930"/>
    <w:rsid w:val="4E34C978"/>
    <w:rsid w:val="4EDCA79B"/>
    <w:rsid w:val="4F074710"/>
    <w:rsid w:val="4F0A87E6"/>
    <w:rsid w:val="4F2ABD5D"/>
    <w:rsid w:val="4F484CDD"/>
    <w:rsid w:val="4FC390DC"/>
    <w:rsid w:val="4FF1F3B6"/>
    <w:rsid w:val="5020D255"/>
    <w:rsid w:val="50477E7A"/>
    <w:rsid w:val="505E0132"/>
    <w:rsid w:val="51A3C464"/>
    <w:rsid w:val="51AC3FFE"/>
    <w:rsid w:val="51B40E5B"/>
    <w:rsid w:val="51D6AEBC"/>
    <w:rsid w:val="526A53BE"/>
    <w:rsid w:val="52A6FDCA"/>
    <w:rsid w:val="52AD2583"/>
    <w:rsid w:val="52B07161"/>
    <w:rsid w:val="52C16AD1"/>
    <w:rsid w:val="53125EA0"/>
    <w:rsid w:val="533B7D10"/>
    <w:rsid w:val="533E5C52"/>
    <w:rsid w:val="53939369"/>
    <w:rsid w:val="53AB0706"/>
    <w:rsid w:val="53CDD5BE"/>
    <w:rsid w:val="53ECE8A2"/>
    <w:rsid w:val="543A2516"/>
    <w:rsid w:val="5441DB9F"/>
    <w:rsid w:val="54530A3D"/>
    <w:rsid w:val="54BA1958"/>
    <w:rsid w:val="54DAA753"/>
    <w:rsid w:val="54DEC347"/>
    <w:rsid w:val="54F7CE35"/>
    <w:rsid w:val="55019C02"/>
    <w:rsid w:val="55C5ABDC"/>
    <w:rsid w:val="56262BE7"/>
    <w:rsid w:val="564A6174"/>
    <w:rsid w:val="565FF841"/>
    <w:rsid w:val="5682A647"/>
    <w:rsid w:val="5700085D"/>
    <w:rsid w:val="57671C2B"/>
    <w:rsid w:val="57745EAA"/>
    <w:rsid w:val="578E280A"/>
    <w:rsid w:val="57D12C7E"/>
    <w:rsid w:val="57D84803"/>
    <w:rsid w:val="581AA655"/>
    <w:rsid w:val="58320577"/>
    <w:rsid w:val="583FE834"/>
    <w:rsid w:val="585FD575"/>
    <w:rsid w:val="58A51A45"/>
    <w:rsid w:val="58B19E5E"/>
    <w:rsid w:val="58CFB7FA"/>
    <w:rsid w:val="58D5C71D"/>
    <w:rsid w:val="58E8B60F"/>
    <w:rsid w:val="590E28D0"/>
    <w:rsid w:val="596072AD"/>
    <w:rsid w:val="59885F51"/>
    <w:rsid w:val="59EB1BBE"/>
    <w:rsid w:val="59EDDB9B"/>
    <w:rsid w:val="5A27FE35"/>
    <w:rsid w:val="5A2A03AC"/>
    <w:rsid w:val="5A4B8222"/>
    <w:rsid w:val="5AC3F28C"/>
    <w:rsid w:val="5AD9CB6A"/>
    <w:rsid w:val="5AE6916C"/>
    <w:rsid w:val="5B2A80B3"/>
    <w:rsid w:val="5B47E523"/>
    <w:rsid w:val="5B6A5839"/>
    <w:rsid w:val="5B6E33D2"/>
    <w:rsid w:val="5BAA5CE8"/>
    <w:rsid w:val="5BCEA65D"/>
    <w:rsid w:val="5BE504CC"/>
    <w:rsid w:val="5C543E3B"/>
    <w:rsid w:val="5C5689B9"/>
    <w:rsid w:val="5C56A89B"/>
    <w:rsid w:val="5C7922DD"/>
    <w:rsid w:val="5C843CB0"/>
    <w:rsid w:val="5C92224A"/>
    <w:rsid w:val="5CEFD673"/>
    <w:rsid w:val="5D20C26D"/>
    <w:rsid w:val="5D233993"/>
    <w:rsid w:val="5D59A3C1"/>
    <w:rsid w:val="5D72FCE9"/>
    <w:rsid w:val="5D7F6DB4"/>
    <w:rsid w:val="5D9EF991"/>
    <w:rsid w:val="5DAE5F3F"/>
    <w:rsid w:val="5E16466D"/>
    <w:rsid w:val="5E98E391"/>
    <w:rsid w:val="5EA6DA18"/>
    <w:rsid w:val="5EBD55EE"/>
    <w:rsid w:val="5F1945D8"/>
    <w:rsid w:val="5F8E9CC5"/>
    <w:rsid w:val="5FFB6474"/>
    <w:rsid w:val="5FFEA172"/>
    <w:rsid w:val="6058A570"/>
    <w:rsid w:val="60AECACC"/>
    <w:rsid w:val="60C127C4"/>
    <w:rsid w:val="615909FF"/>
    <w:rsid w:val="61F81AF7"/>
    <w:rsid w:val="62749421"/>
    <w:rsid w:val="62752F99"/>
    <w:rsid w:val="631DC05D"/>
    <w:rsid w:val="63543187"/>
    <w:rsid w:val="63693791"/>
    <w:rsid w:val="63A7EB5B"/>
    <w:rsid w:val="64BAD411"/>
    <w:rsid w:val="65046CD0"/>
    <w:rsid w:val="656F7E18"/>
    <w:rsid w:val="65A44054"/>
    <w:rsid w:val="6608BFAB"/>
    <w:rsid w:val="662E21AB"/>
    <w:rsid w:val="66715D32"/>
    <w:rsid w:val="6680485C"/>
    <w:rsid w:val="66C323EA"/>
    <w:rsid w:val="6700E10D"/>
    <w:rsid w:val="670C51A5"/>
    <w:rsid w:val="670F1E92"/>
    <w:rsid w:val="6735AD4E"/>
    <w:rsid w:val="673C2981"/>
    <w:rsid w:val="677F4A96"/>
    <w:rsid w:val="67A20453"/>
    <w:rsid w:val="67E57C82"/>
    <w:rsid w:val="67F24C95"/>
    <w:rsid w:val="686E2EB0"/>
    <w:rsid w:val="68D1A4A6"/>
    <w:rsid w:val="68E3346C"/>
    <w:rsid w:val="691BC8B5"/>
    <w:rsid w:val="6924655C"/>
    <w:rsid w:val="69702733"/>
    <w:rsid w:val="69743AD4"/>
    <w:rsid w:val="6979234C"/>
    <w:rsid w:val="69D04124"/>
    <w:rsid w:val="69EA5C1B"/>
    <w:rsid w:val="6A1CC3DE"/>
    <w:rsid w:val="6A36861D"/>
    <w:rsid w:val="6A504C91"/>
    <w:rsid w:val="6A766B5E"/>
    <w:rsid w:val="6AEDCAC1"/>
    <w:rsid w:val="6B412E48"/>
    <w:rsid w:val="6BC93B01"/>
    <w:rsid w:val="6BD22D07"/>
    <w:rsid w:val="6BFFFDB2"/>
    <w:rsid w:val="6C2BEB4E"/>
    <w:rsid w:val="6C39084E"/>
    <w:rsid w:val="6C6D7B08"/>
    <w:rsid w:val="6C82AC4A"/>
    <w:rsid w:val="6C8C17C4"/>
    <w:rsid w:val="6CB6496F"/>
    <w:rsid w:val="6CBD85CA"/>
    <w:rsid w:val="6CC79F15"/>
    <w:rsid w:val="6CFA7503"/>
    <w:rsid w:val="6DB40D49"/>
    <w:rsid w:val="6DCA5B83"/>
    <w:rsid w:val="6DE7F44C"/>
    <w:rsid w:val="6DEAD8BB"/>
    <w:rsid w:val="6E1F61C1"/>
    <w:rsid w:val="6E637153"/>
    <w:rsid w:val="6E690F8E"/>
    <w:rsid w:val="6EB9BC90"/>
    <w:rsid w:val="6ED707E2"/>
    <w:rsid w:val="6EE0941B"/>
    <w:rsid w:val="6EE7B8C4"/>
    <w:rsid w:val="6F1F1B76"/>
    <w:rsid w:val="6F212986"/>
    <w:rsid w:val="6F6C8E4E"/>
    <w:rsid w:val="6F833361"/>
    <w:rsid w:val="6FA651C6"/>
    <w:rsid w:val="702B6254"/>
    <w:rsid w:val="70477972"/>
    <w:rsid w:val="704A96E3"/>
    <w:rsid w:val="704C26BF"/>
    <w:rsid w:val="707D5B31"/>
    <w:rsid w:val="70DCBCFC"/>
    <w:rsid w:val="70F255F3"/>
    <w:rsid w:val="71186B50"/>
    <w:rsid w:val="718EE2F1"/>
    <w:rsid w:val="71A3ED6D"/>
    <w:rsid w:val="71B93837"/>
    <w:rsid w:val="71BCC04E"/>
    <w:rsid w:val="720876D6"/>
    <w:rsid w:val="722A60EC"/>
    <w:rsid w:val="72441108"/>
    <w:rsid w:val="7257B690"/>
    <w:rsid w:val="725936F5"/>
    <w:rsid w:val="728A7A3D"/>
    <w:rsid w:val="72AF6441"/>
    <w:rsid w:val="72E6255E"/>
    <w:rsid w:val="72E68148"/>
    <w:rsid w:val="7330FB88"/>
    <w:rsid w:val="73546E00"/>
    <w:rsid w:val="73AE68A4"/>
    <w:rsid w:val="73B1A6B8"/>
    <w:rsid w:val="73C35CD2"/>
    <w:rsid w:val="73C5F3E7"/>
    <w:rsid w:val="73E0D9BC"/>
    <w:rsid w:val="73FB3939"/>
    <w:rsid w:val="74113D3D"/>
    <w:rsid w:val="742D5F87"/>
    <w:rsid w:val="74371299"/>
    <w:rsid w:val="74991CFD"/>
    <w:rsid w:val="74A6DB33"/>
    <w:rsid w:val="74C7F48E"/>
    <w:rsid w:val="74EC1042"/>
    <w:rsid w:val="750A97AD"/>
    <w:rsid w:val="75693233"/>
    <w:rsid w:val="7578E2FC"/>
    <w:rsid w:val="7583387C"/>
    <w:rsid w:val="758D66A1"/>
    <w:rsid w:val="75930771"/>
    <w:rsid w:val="75CA16DC"/>
    <w:rsid w:val="76080AE0"/>
    <w:rsid w:val="76241073"/>
    <w:rsid w:val="764550C3"/>
    <w:rsid w:val="767DA542"/>
    <w:rsid w:val="76DAD5EF"/>
    <w:rsid w:val="775A729A"/>
    <w:rsid w:val="77621685"/>
    <w:rsid w:val="77729986"/>
    <w:rsid w:val="779DD583"/>
    <w:rsid w:val="781C9FD1"/>
    <w:rsid w:val="78417AD6"/>
    <w:rsid w:val="78B6BF9A"/>
    <w:rsid w:val="78DE344C"/>
    <w:rsid w:val="79523774"/>
    <w:rsid w:val="7958D701"/>
    <w:rsid w:val="797B0DCA"/>
    <w:rsid w:val="7990A776"/>
    <w:rsid w:val="79FED0B1"/>
    <w:rsid w:val="7A2D01D9"/>
    <w:rsid w:val="7AB95C4F"/>
    <w:rsid w:val="7B33045E"/>
    <w:rsid w:val="7BDF5B22"/>
    <w:rsid w:val="7C48549A"/>
    <w:rsid w:val="7C5884CD"/>
    <w:rsid w:val="7C7A6DFC"/>
    <w:rsid w:val="7C84AAD4"/>
    <w:rsid w:val="7C922360"/>
    <w:rsid w:val="7CC0DA3B"/>
    <w:rsid w:val="7D50D6FD"/>
    <w:rsid w:val="7D824297"/>
    <w:rsid w:val="7DE23740"/>
    <w:rsid w:val="7DEAD800"/>
    <w:rsid w:val="7E688CE5"/>
    <w:rsid w:val="7E8849F5"/>
    <w:rsid w:val="7EA7971C"/>
    <w:rsid w:val="7F324EE9"/>
    <w:rsid w:val="7F376CB9"/>
    <w:rsid w:val="7F59D2A4"/>
    <w:rsid w:val="7F7EB51B"/>
    <w:rsid w:val="7FC1B359"/>
    <w:rsid w:val="7FC202A2"/>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1F41C16"/>
  <w15:docId w15:val="{1017EC07-A1CB-47BA-B04F-9A9BD4DA5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1812"/>
    <w:rPr>
      <w:sz w:val="24"/>
      <w:szCs w:val="24"/>
    </w:rPr>
  </w:style>
  <w:style w:type="paragraph" w:styleId="Heading1">
    <w:name w:val="heading 1"/>
    <w:basedOn w:val="Normal"/>
    <w:next w:val="Normal"/>
    <w:link w:val="Heading1Char"/>
    <w:uiPriority w:val="9"/>
    <w:qFormat/>
    <w:rsid w:val="00731812"/>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unhideWhenUsed/>
    <w:qFormat/>
    <w:rsid w:val="00731812"/>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731812"/>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731812"/>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731812"/>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731812"/>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731812"/>
    <w:pPr>
      <w:spacing w:before="240" w:after="60"/>
      <w:outlineLvl w:val="6"/>
    </w:pPr>
  </w:style>
  <w:style w:type="paragraph" w:styleId="Heading8">
    <w:name w:val="heading 8"/>
    <w:basedOn w:val="Normal"/>
    <w:next w:val="Normal"/>
    <w:link w:val="Heading8Char"/>
    <w:uiPriority w:val="9"/>
    <w:semiHidden/>
    <w:unhideWhenUsed/>
    <w:qFormat/>
    <w:rsid w:val="00731812"/>
    <w:pPr>
      <w:spacing w:before="240" w:after="60"/>
      <w:outlineLvl w:val="7"/>
    </w:pPr>
    <w:rPr>
      <w:i/>
      <w:iCs/>
    </w:rPr>
  </w:style>
  <w:style w:type="paragraph" w:styleId="Heading9">
    <w:name w:val="heading 9"/>
    <w:basedOn w:val="Normal"/>
    <w:next w:val="Normal"/>
    <w:link w:val="Heading9Char"/>
    <w:uiPriority w:val="9"/>
    <w:semiHidden/>
    <w:unhideWhenUsed/>
    <w:qFormat/>
    <w:rsid w:val="00731812"/>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2ED0"/>
    <w:pPr>
      <w:tabs>
        <w:tab w:val="center" w:pos="4680"/>
        <w:tab w:val="right" w:pos="9360"/>
      </w:tabs>
    </w:pPr>
  </w:style>
  <w:style w:type="character" w:customStyle="1" w:styleId="HeaderChar">
    <w:name w:val="Header Char"/>
    <w:basedOn w:val="DefaultParagraphFont"/>
    <w:link w:val="Header"/>
    <w:uiPriority w:val="99"/>
    <w:rsid w:val="00DE2ED0"/>
  </w:style>
  <w:style w:type="paragraph" w:styleId="Footer">
    <w:name w:val="footer"/>
    <w:basedOn w:val="Normal"/>
    <w:link w:val="FooterChar"/>
    <w:uiPriority w:val="99"/>
    <w:unhideWhenUsed/>
    <w:rsid w:val="00DE2ED0"/>
    <w:pPr>
      <w:tabs>
        <w:tab w:val="center" w:pos="4680"/>
        <w:tab w:val="right" w:pos="9360"/>
      </w:tabs>
    </w:pPr>
  </w:style>
  <w:style w:type="character" w:customStyle="1" w:styleId="FooterChar">
    <w:name w:val="Footer Char"/>
    <w:basedOn w:val="DefaultParagraphFont"/>
    <w:link w:val="Footer"/>
    <w:uiPriority w:val="99"/>
    <w:rsid w:val="00DE2ED0"/>
  </w:style>
  <w:style w:type="paragraph" w:customStyle="1" w:styleId="BasicParagraph">
    <w:name w:val="[Basic Paragraph]"/>
    <w:basedOn w:val="Normal"/>
    <w:uiPriority w:val="99"/>
    <w:rsid w:val="00DE2ED0"/>
    <w:pPr>
      <w:autoSpaceDE w:val="0"/>
      <w:autoSpaceDN w:val="0"/>
      <w:adjustRightInd w:val="0"/>
      <w:spacing w:line="288" w:lineRule="auto"/>
      <w:textAlignment w:val="center"/>
    </w:pPr>
    <w:rPr>
      <w:rFonts w:ascii="Minion Pro" w:hAnsi="Minion Pro" w:cs="Minion Pro"/>
      <w:color w:val="000000"/>
      <w:lang w:val="en-US"/>
    </w:rPr>
  </w:style>
  <w:style w:type="character" w:styleId="PageNumber">
    <w:name w:val="page number"/>
    <w:basedOn w:val="DefaultParagraphFont"/>
    <w:uiPriority w:val="99"/>
    <w:semiHidden/>
    <w:unhideWhenUsed/>
    <w:rsid w:val="00035B59"/>
  </w:style>
  <w:style w:type="paragraph" w:customStyle="1" w:styleId="NoParagraphStyle">
    <w:name w:val="[No Paragraph Style]"/>
    <w:rsid w:val="00035B59"/>
    <w:pPr>
      <w:autoSpaceDE w:val="0"/>
      <w:autoSpaceDN w:val="0"/>
      <w:adjustRightInd w:val="0"/>
      <w:spacing w:line="288" w:lineRule="auto"/>
      <w:textAlignment w:val="center"/>
    </w:pPr>
    <w:rPr>
      <w:rFonts w:ascii="Minion Pro" w:hAnsi="Minion Pro" w:cs="Minion Pro"/>
      <w:color w:val="000000"/>
      <w:lang w:val="en-US"/>
    </w:rPr>
  </w:style>
  <w:style w:type="paragraph" w:styleId="ListParagraph">
    <w:name w:val="List Paragraph"/>
    <w:basedOn w:val="Normal"/>
    <w:uiPriority w:val="34"/>
    <w:qFormat/>
    <w:rsid w:val="00731812"/>
    <w:pPr>
      <w:ind w:left="720"/>
      <w:contextualSpacing/>
    </w:pPr>
  </w:style>
  <w:style w:type="paragraph" w:styleId="BalloonText">
    <w:name w:val="Balloon Text"/>
    <w:basedOn w:val="Normal"/>
    <w:link w:val="BalloonTextChar"/>
    <w:uiPriority w:val="99"/>
    <w:unhideWhenUsed/>
    <w:rsid w:val="0038634A"/>
    <w:rPr>
      <w:rFonts w:ascii="Segoe UI" w:hAnsi="Segoe UI" w:cs="Segoe UI"/>
      <w:sz w:val="18"/>
      <w:szCs w:val="18"/>
    </w:rPr>
  </w:style>
  <w:style w:type="character" w:customStyle="1" w:styleId="BalloonTextChar">
    <w:name w:val="Balloon Text Char"/>
    <w:basedOn w:val="DefaultParagraphFont"/>
    <w:link w:val="BalloonText"/>
    <w:uiPriority w:val="99"/>
    <w:rsid w:val="0038634A"/>
    <w:rPr>
      <w:rFonts w:ascii="Segoe UI" w:hAnsi="Segoe UI" w:cs="Segoe UI"/>
      <w:sz w:val="18"/>
      <w:szCs w:val="18"/>
    </w:rPr>
  </w:style>
  <w:style w:type="paragraph" w:customStyle="1" w:styleId="ColorfulList-Accent11">
    <w:name w:val="Colorful List - Accent 11"/>
    <w:basedOn w:val="Normal"/>
    <w:uiPriority w:val="1"/>
    <w:rsid w:val="00530E7B"/>
    <w:pPr>
      <w:widowControl w:val="0"/>
      <w:autoSpaceDE w:val="0"/>
      <w:autoSpaceDN w:val="0"/>
      <w:adjustRightInd w:val="0"/>
      <w:ind w:left="720"/>
    </w:pPr>
    <w:rPr>
      <w:rFonts w:ascii="CG Omega" w:eastAsia="Times New Roman" w:hAnsi="CG Omega"/>
      <w:sz w:val="20"/>
      <w:szCs w:val="20"/>
      <w:lang w:val="en-US" w:eastAsia="en-CA"/>
    </w:rPr>
  </w:style>
  <w:style w:type="paragraph" w:customStyle="1" w:styleId="Default">
    <w:name w:val="Default"/>
    <w:rsid w:val="00F734FD"/>
    <w:pPr>
      <w:autoSpaceDE w:val="0"/>
      <w:autoSpaceDN w:val="0"/>
      <w:adjustRightInd w:val="0"/>
    </w:pPr>
    <w:rPr>
      <w:rFonts w:ascii="Calibri" w:hAnsi="Calibri" w:cs="Calibri"/>
      <w:color w:val="000000"/>
      <w:lang w:val="en-US"/>
    </w:rPr>
  </w:style>
  <w:style w:type="character" w:customStyle="1" w:styleId="Heading2Char">
    <w:name w:val="Heading 2 Char"/>
    <w:basedOn w:val="DefaultParagraphFont"/>
    <w:link w:val="Heading2"/>
    <w:uiPriority w:val="9"/>
    <w:rsid w:val="00731812"/>
    <w:rPr>
      <w:rFonts w:asciiTheme="majorHAnsi" w:eastAsiaTheme="majorEastAsia" w:hAnsiTheme="majorHAnsi"/>
      <w:b/>
      <w:bCs/>
      <w:i/>
      <w:iCs/>
      <w:sz w:val="28"/>
      <w:szCs w:val="28"/>
    </w:rPr>
  </w:style>
  <w:style w:type="paragraph" w:styleId="BodyText">
    <w:name w:val="Body Text"/>
    <w:basedOn w:val="Normal"/>
    <w:link w:val="BodyTextChar"/>
    <w:uiPriority w:val="99"/>
    <w:unhideWhenUsed/>
    <w:rsid w:val="00152AF3"/>
    <w:pPr>
      <w:widowControl w:val="0"/>
      <w:autoSpaceDE w:val="0"/>
      <w:autoSpaceDN w:val="0"/>
      <w:adjustRightInd w:val="0"/>
    </w:pPr>
    <w:rPr>
      <w:rFonts w:ascii="Calibri" w:eastAsia="Times New Roman" w:hAnsi="Calibri" w:cs="Arial"/>
      <w:bCs/>
      <w:sz w:val="22"/>
      <w:szCs w:val="22"/>
      <w:lang w:val="en-US"/>
    </w:rPr>
  </w:style>
  <w:style w:type="character" w:customStyle="1" w:styleId="BodyTextChar">
    <w:name w:val="Body Text Char"/>
    <w:basedOn w:val="DefaultParagraphFont"/>
    <w:link w:val="BodyText"/>
    <w:uiPriority w:val="99"/>
    <w:rsid w:val="00152AF3"/>
    <w:rPr>
      <w:rFonts w:ascii="Calibri" w:eastAsia="Times New Roman" w:hAnsi="Calibri" w:cs="Arial"/>
      <w:bCs/>
      <w:sz w:val="22"/>
      <w:szCs w:val="22"/>
      <w:lang w:val="en-US"/>
    </w:rPr>
  </w:style>
  <w:style w:type="table" w:styleId="TableGrid">
    <w:name w:val="Table Grid"/>
    <w:basedOn w:val="TableNormal"/>
    <w:uiPriority w:val="59"/>
    <w:rsid w:val="00490EB6"/>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semiHidden/>
    <w:unhideWhenUsed/>
    <w:rsid w:val="00CB227D"/>
    <w:rPr>
      <w:rFonts w:ascii="Calibri" w:hAnsi="Calibri" w:cs="Calibri"/>
      <w:sz w:val="22"/>
      <w:szCs w:val="22"/>
      <w:lang w:val="en-US"/>
    </w:rPr>
  </w:style>
  <w:style w:type="character" w:styleId="Hyperlink">
    <w:name w:val="Hyperlink"/>
    <w:basedOn w:val="DefaultParagraphFont"/>
    <w:uiPriority w:val="99"/>
    <w:unhideWhenUsed/>
    <w:rsid w:val="00C44231"/>
    <w:rPr>
      <w:color w:val="0563C1" w:themeColor="hyperlink"/>
      <w:u w:val="single"/>
    </w:rPr>
  </w:style>
  <w:style w:type="character" w:styleId="UnresolvedMention">
    <w:name w:val="Unresolved Mention"/>
    <w:basedOn w:val="DefaultParagraphFont"/>
    <w:uiPriority w:val="99"/>
    <w:semiHidden/>
    <w:unhideWhenUsed/>
    <w:rsid w:val="00C44231"/>
    <w:rPr>
      <w:color w:val="605E5C"/>
      <w:shd w:val="clear" w:color="auto" w:fill="E1DFDD"/>
    </w:rPr>
  </w:style>
  <w:style w:type="character" w:styleId="FollowedHyperlink">
    <w:name w:val="FollowedHyperlink"/>
    <w:basedOn w:val="DefaultParagraphFont"/>
    <w:uiPriority w:val="99"/>
    <w:semiHidden/>
    <w:unhideWhenUsed/>
    <w:rsid w:val="001C3EC1"/>
    <w:rPr>
      <w:color w:val="954F72" w:themeColor="followedHyperlink"/>
      <w:u w:val="single"/>
    </w:rPr>
  </w:style>
  <w:style w:type="character" w:customStyle="1" w:styleId="Heading1Char">
    <w:name w:val="Heading 1 Char"/>
    <w:basedOn w:val="DefaultParagraphFont"/>
    <w:link w:val="Heading1"/>
    <w:uiPriority w:val="9"/>
    <w:rsid w:val="00731812"/>
    <w:rPr>
      <w:rFonts w:asciiTheme="majorHAnsi" w:eastAsiaTheme="majorEastAsia" w:hAnsiTheme="majorHAnsi"/>
      <w:b/>
      <w:bCs/>
      <w:kern w:val="32"/>
      <w:sz w:val="32"/>
      <w:szCs w:val="32"/>
    </w:rPr>
  </w:style>
  <w:style w:type="character" w:customStyle="1" w:styleId="Heading3Char">
    <w:name w:val="Heading 3 Char"/>
    <w:basedOn w:val="DefaultParagraphFont"/>
    <w:link w:val="Heading3"/>
    <w:uiPriority w:val="9"/>
    <w:semiHidden/>
    <w:rsid w:val="00731812"/>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731812"/>
    <w:rPr>
      <w:b/>
      <w:bCs/>
      <w:sz w:val="28"/>
      <w:szCs w:val="28"/>
    </w:rPr>
  </w:style>
  <w:style w:type="character" w:customStyle="1" w:styleId="Heading5Char">
    <w:name w:val="Heading 5 Char"/>
    <w:basedOn w:val="DefaultParagraphFont"/>
    <w:link w:val="Heading5"/>
    <w:uiPriority w:val="9"/>
    <w:semiHidden/>
    <w:rsid w:val="00731812"/>
    <w:rPr>
      <w:b/>
      <w:bCs/>
      <w:i/>
      <w:iCs/>
      <w:sz w:val="26"/>
      <w:szCs w:val="26"/>
    </w:rPr>
  </w:style>
  <w:style w:type="character" w:customStyle="1" w:styleId="Heading6Char">
    <w:name w:val="Heading 6 Char"/>
    <w:basedOn w:val="DefaultParagraphFont"/>
    <w:link w:val="Heading6"/>
    <w:uiPriority w:val="9"/>
    <w:semiHidden/>
    <w:rsid w:val="00731812"/>
    <w:rPr>
      <w:b/>
      <w:bCs/>
    </w:rPr>
  </w:style>
  <w:style w:type="character" w:customStyle="1" w:styleId="Heading7Char">
    <w:name w:val="Heading 7 Char"/>
    <w:basedOn w:val="DefaultParagraphFont"/>
    <w:link w:val="Heading7"/>
    <w:uiPriority w:val="9"/>
    <w:semiHidden/>
    <w:rsid w:val="00731812"/>
    <w:rPr>
      <w:sz w:val="24"/>
      <w:szCs w:val="24"/>
    </w:rPr>
  </w:style>
  <w:style w:type="character" w:customStyle="1" w:styleId="Heading8Char">
    <w:name w:val="Heading 8 Char"/>
    <w:basedOn w:val="DefaultParagraphFont"/>
    <w:link w:val="Heading8"/>
    <w:uiPriority w:val="9"/>
    <w:semiHidden/>
    <w:rsid w:val="00731812"/>
    <w:rPr>
      <w:i/>
      <w:iCs/>
      <w:sz w:val="24"/>
      <w:szCs w:val="24"/>
    </w:rPr>
  </w:style>
  <w:style w:type="character" w:customStyle="1" w:styleId="Heading9Char">
    <w:name w:val="Heading 9 Char"/>
    <w:basedOn w:val="DefaultParagraphFont"/>
    <w:link w:val="Heading9"/>
    <w:uiPriority w:val="9"/>
    <w:semiHidden/>
    <w:rsid w:val="00731812"/>
    <w:rPr>
      <w:rFonts w:asciiTheme="majorHAnsi" w:eastAsiaTheme="majorEastAsia" w:hAnsiTheme="majorHAnsi"/>
    </w:rPr>
  </w:style>
  <w:style w:type="paragraph" w:styleId="Caption">
    <w:name w:val="caption"/>
    <w:basedOn w:val="Normal"/>
    <w:next w:val="Normal"/>
    <w:uiPriority w:val="35"/>
    <w:semiHidden/>
    <w:unhideWhenUsed/>
    <w:rsid w:val="00731812"/>
    <w:rPr>
      <w:b/>
      <w:bCs/>
      <w:color w:val="2F5496" w:themeColor="accent1" w:themeShade="BF"/>
      <w:sz w:val="16"/>
      <w:szCs w:val="16"/>
    </w:rPr>
  </w:style>
  <w:style w:type="paragraph" w:styleId="Title">
    <w:name w:val="Title"/>
    <w:basedOn w:val="Normal"/>
    <w:next w:val="Normal"/>
    <w:link w:val="TitleChar"/>
    <w:uiPriority w:val="10"/>
    <w:qFormat/>
    <w:rsid w:val="00731812"/>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731812"/>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731812"/>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731812"/>
    <w:rPr>
      <w:rFonts w:asciiTheme="majorHAnsi" w:eastAsiaTheme="majorEastAsia" w:hAnsiTheme="majorHAnsi"/>
      <w:sz w:val="24"/>
      <w:szCs w:val="24"/>
    </w:rPr>
  </w:style>
  <w:style w:type="character" w:styleId="Strong">
    <w:name w:val="Strong"/>
    <w:basedOn w:val="DefaultParagraphFont"/>
    <w:uiPriority w:val="22"/>
    <w:qFormat/>
    <w:rsid w:val="00731812"/>
    <w:rPr>
      <w:b/>
      <w:bCs/>
    </w:rPr>
  </w:style>
  <w:style w:type="character" w:styleId="Emphasis">
    <w:name w:val="Emphasis"/>
    <w:basedOn w:val="DefaultParagraphFont"/>
    <w:uiPriority w:val="20"/>
    <w:qFormat/>
    <w:rsid w:val="00731812"/>
    <w:rPr>
      <w:rFonts w:asciiTheme="minorHAnsi" w:hAnsiTheme="minorHAnsi"/>
      <w:b/>
      <w:i/>
      <w:iCs/>
    </w:rPr>
  </w:style>
  <w:style w:type="paragraph" w:styleId="NoSpacing">
    <w:name w:val="No Spacing"/>
    <w:basedOn w:val="Normal"/>
    <w:uiPriority w:val="1"/>
    <w:qFormat/>
    <w:rsid w:val="00731812"/>
    <w:rPr>
      <w:szCs w:val="32"/>
    </w:rPr>
  </w:style>
  <w:style w:type="paragraph" w:styleId="Quote">
    <w:name w:val="Quote"/>
    <w:basedOn w:val="Normal"/>
    <w:next w:val="Normal"/>
    <w:link w:val="QuoteChar"/>
    <w:uiPriority w:val="29"/>
    <w:qFormat/>
    <w:rsid w:val="00731812"/>
    <w:rPr>
      <w:i/>
    </w:rPr>
  </w:style>
  <w:style w:type="character" w:customStyle="1" w:styleId="QuoteChar">
    <w:name w:val="Quote Char"/>
    <w:basedOn w:val="DefaultParagraphFont"/>
    <w:link w:val="Quote"/>
    <w:uiPriority w:val="29"/>
    <w:rsid w:val="00731812"/>
    <w:rPr>
      <w:i/>
      <w:sz w:val="24"/>
      <w:szCs w:val="24"/>
    </w:rPr>
  </w:style>
  <w:style w:type="paragraph" w:styleId="IntenseQuote">
    <w:name w:val="Intense Quote"/>
    <w:basedOn w:val="Normal"/>
    <w:next w:val="Normal"/>
    <w:link w:val="IntenseQuoteChar"/>
    <w:uiPriority w:val="30"/>
    <w:qFormat/>
    <w:rsid w:val="00731812"/>
    <w:pPr>
      <w:ind w:left="720" w:right="720"/>
    </w:pPr>
    <w:rPr>
      <w:b/>
      <w:i/>
      <w:szCs w:val="22"/>
    </w:rPr>
  </w:style>
  <w:style w:type="character" w:customStyle="1" w:styleId="IntenseQuoteChar">
    <w:name w:val="Intense Quote Char"/>
    <w:basedOn w:val="DefaultParagraphFont"/>
    <w:link w:val="IntenseQuote"/>
    <w:uiPriority w:val="30"/>
    <w:rsid w:val="00731812"/>
    <w:rPr>
      <w:b/>
      <w:i/>
      <w:sz w:val="24"/>
    </w:rPr>
  </w:style>
  <w:style w:type="character" w:styleId="SubtleEmphasis">
    <w:name w:val="Subtle Emphasis"/>
    <w:uiPriority w:val="19"/>
    <w:qFormat/>
    <w:rsid w:val="00731812"/>
    <w:rPr>
      <w:i/>
      <w:color w:val="5A5A5A" w:themeColor="text1" w:themeTint="A5"/>
    </w:rPr>
  </w:style>
  <w:style w:type="character" w:styleId="IntenseEmphasis">
    <w:name w:val="Intense Emphasis"/>
    <w:basedOn w:val="DefaultParagraphFont"/>
    <w:uiPriority w:val="21"/>
    <w:qFormat/>
    <w:rsid w:val="00731812"/>
    <w:rPr>
      <w:b/>
      <w:i/>
      <w:sz w:val="24"/>
      <w:szCs w:val="24"/>
      <w:u w:val="single"/>
    </w:rPr>
  </w:style>
  <w:style w:type="character" w:styleId="SubtleReference">
    <w:name w:val="Subtle Reference"/>
    <w:basedOn w:val="DefaultParagraphFont"/>
    <w:uiPriority w:val="31"/>
    <w:qFormat/>
    <w:rsid w:val="00731812"/>
    <w:rPr>
      <w:sz w:val="24"/>
      <w:szCs w:val="24"/>
      <w:u w:val="single"/>
    </w:rPr>
  </w:style>
  <w:style w:type="character" w:styleId="IntenseReference">
    <w:name w:val="Intense Reference"/>
    <w:basedOn w:val="DefaultParagraphFont"/>
    <w:uiPriority w:val="32"/>
    <w:qFormat/>
    <w:rsid w:val="00731812"/>
    <w:rPr>
      <w:b/>
      <w:sz w:val="24"/>
      <w:u w:val="single"/>
    </w:rPr>
  </w:style>
  <w:style w:type="character" w:styleId="BookTitle">
    <w:name w:val="Book Title"/>
    <w:basedOn w:val="DefaultParagraphFont"/>
    <w:uiPriority w:val="33"/>
    <w:qFormat/>
    <w:rsid w:val="00731812"/>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731812"/>
    <w:pPr>
      <w:outlineLvl w:val="9"/>
    </w:pPr>
  </w:style>
  <w:style w:type="paragraph" w:styleId="Revision">
    <w:name w:val="Revision"/>
    <w:hidden/>
    <w:uiPriority w:val="99"/>
    <w:semiHidden/>
    <w:rsid w:val="00E1703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937354">
      <w:bodyDiv w:val="1"/>
      <w:marLeft w:val="0"/>
      <w:marRight w:val="0"/>
      <w:marTop w:val="0"/>
      <w:marBottom w:val="0"/>
      <w:divBdr>
        <w:top w:val="none" w:sz="0" w:space="0" w:color="auto"/>
        <w:left w:val="none" w:sz="0" w:space="0" w:color="auto"/>
        <w:bottom w:val="none" w:sz="0" w:space="0" w:color="auto"/>
        <w:right w:val="none" w:sz="0" w:space="0" w:color="auto"/>
      </w:divBdr>
    </w:div>
    <w:div w:id="426269984">
      <w:bodyDiv w:val="1"/>
      <w:marLeft w:val="0"/>
      <w:marRight w:val="0"/>
      <w:marTop w:val="0"/>
      <w:marBottom w:val="0"/>
      <w:divBdr>
        <w:top w:val="none" w:sz="0" w:space="0" w:color="auto"/>
        <w:left w:val="none" w:sz="0" w:space="0" w:color="auto"/>
        <w:bottom w:val="none" w:sz="0" w:space="0" w:color="auto"/>
        <w:right w:val="none" w:sz="0" w:space="0" w:color="auto"/>
      </w:divBdr>
    </w:div>
    <w:div w:id="437140403">
      <w:bodyDiv w:val="1"/>
      <w:marLeft w:val="0"/>
      <w:marRight w:val="0"/>
      <w:marTop w:val="0"/>
      <w:marBottom w:val="0"/>
      <w:divBdr>
        <w:top w:val="none" w:sz="0" w:space="0" w:color="auto"/>
        <w:left w:val="none" w:sz="0" w:space="0" w:color="auto"/>
        <w:bottom w:val="none" w:sz="0" w:space="0" w:color="auto"/>
        <w:right w:val="none" w:sz="0" w:space="0" w:color="auto"/>
      </w:divBdr>
    </w:div>
    <w:div w:id="477765872">
      <w:bodyDiv w:val="1"/>
      <w:marLeft w:val="0"/>
      <w:marRight w:val="0"/>
      <w:marTop w:val="0"/>
      <w:marBottom w:val="0"/>
      <w:divBdr>
        <w:top w:val="none" w:sz="0" w:space="0" w:color="auto"/>
        <w:left w:val="none" w:sz="0" w:space="0" w:color="auto"/>
        <w:bottom w:val="none" w:sz="0" w:space="0" w:color="auto"/>
        <w:right w:val="none" w:sz="0" w:space="0" w:color="auto"/>
      </w:divBdr>
    </w:div>
    <w:div w:id="497698534">
      <w:bodyDiv w:val="1"/>
      <w:marLeft w:val="0"/>
      <w:marRight w:val="0"/>
      <w:marTop w:val="0"/>
      <w:marBottom w:val="0"/>
      <w:divBdr>
        <w:top w:val="none" w:sz="0" w:space="0" w:color="auto"/>
        <w:left w:val="none" w:sz="0" w:space="0" w:color="auto"/>
        <w:bottom w:val="none" w:sz="0" w:space="0" w:color="auto"/>
        <w:right w:val="none" w:sz="0" w:space="0" w:color="auto"/>
      </w:divBdr>
    </w:div>
    <w:div w:id="989209986">
      <w:bodyDiv w:val="1"/>
      <w:marLeft w:val="0"/>
      <w:marRight w:val="0"/>
      <w:marTop w:val="0"/>
      <w:marBottom w:val="0"/>
      <w:divBdr>
        <w:top w:val="none" w:sz="0" w:space="0" w:color="auto"/>
        <w:left w:val="none" w:sz="0" w:space="0" w:color="auto"/>
        <w:bottom w:val="none" w:sz="0" w:space="0" w:color="auto"/>
        <w:right w:val="none" w:sz="0" w:space="0" w:color="auto"/>
      </w:divBdr>
      <w:divsChild>
        <w:div w:id="280040948">
          <w:marLeft w:val="547"/>
          <w:marRight w:val="0"/>
          <w:marTop w:val="0"/>
          <w:marBottom w:val="240"/>
          <w:divBdr>
            <w:top w:val="none" w:sz="0" w:space="0" w:color="auto"/>
            <w:left w:val="none" w:sz="0" w:space="0" w:color="auto"/>
            <w:bottom w:val="none" w:sz="0" w:space="0" w:color="auto"/>
            <w:right w:val="none" w:sz="0" w:space="0" w:color="auto"/>
          </w:divBdr>
        </w:div>
        <w:div w:id="330719180">
          <w:marLeft w:val="547"/>
          <w:marRight w:val="0"/>
          <w:marTop w:val="0"/>
          <w:marBottom w:val="240"/>
          <w:divBdr>
            <w:top w:val="none" w:sz="0" w:space="0" w:color="auto"/>
            <w:left w:val="none" w:sz="0" w:space="0" w:color="auto"/>
            <w:bottom w:val="none" w:sz="0" w:space="0" w:color="auto"/>
            <w:right w:val="none" w:sz="0" w:space="0" w:color="auto"/>
          </w:divBdr>
        </w:div>
        <w:div w:id="879512700">
          <w:marLeft w:val="547"/>
          <w:marRight w:val="0"/>
          <w:marTop w:val="0"/>
          <w:marBottom w:val="240"/>
          <w:divBdr>
            <w:top w:val="none" w:sz="0" w:space="0" w:color="auto"/>
            <w:left w:val="none" w:sz="0" w:space="0" w:color="auto"/>
            <w:bottom w:val="none" w:sz="0" w:space="0" w:color="auto"/>
            <w:right w:val="none" w:sz="0" w:space="0" w:color="auto"/>
          </w:divBdr>
        </w:div>
        <w:div w:id="1772356376">
          <w:marLeft w:val="547"/>
          <w:marRight w:val="0"/>
          <w:marTop w:val="0"/>
          <w:marBottom w:val="240"/>
          <w:divBdr>
            <w:top w:val="none" w:sz="0" w:space="0" w:color="auto"/>
            <w:left w:val="none" w:sz="0" w:space="0" w:color="auto"/>
            <w:bottom w:val="none" w:sz="0" w:space="0" w:color="auto"/>
            <w:right w:val="none" w:sz="0" w:space="0" w:color="auto"/>
          </w:divBdr>
        </w:div>
      </w:divsChild>
    </w:div>
    <w:div w:id="1101949741">
      <w:bodyDiv w:val="1"/>
      <w:marLeft w:val="0"/>
      <w:marRight w:val="0"/>
      <w:marTop w:val="0"/>
      <w:marBottom w:val="0"/>
      <w:divBdr>
        <w:top w:val="none" w:sz="0" w:space="0" w:color="auto"/>
        <w:left w:val="none" w:sz="0" w:space="0" w:color="auto"/>
        <w:bottom w:val="none" w:sz="0" w:space="0" w:color="auto"/>
        <w:right w:val="none" w:sz="0" w:space="0" w:color="auto"/>
      </w:divBdr>
    </w:div>
    <w:div w:id="1160581620">
      <w:bodyDiv w:val="1"/>
      <w:marLeft w:val="0"/>
      <w:marRight w:val="0"/>
      <w:marTop w:val="0"/>
      <w:marBottom w:val="0"/>
      <w:divBdr>
        <w:top w:val="none" w:sz="0" w:space="0" w:color="auto"/>
        <w:left w:val="none" w:sz="0" w:space="0" w:color="auto"/>
        <w:bottom w:val="none" w:sz="0" w:space="0" w:color="auto"/>
        <w:right w:val="none" w:sz="0" w:space="0" w:color="auto"/>
      </w:divBdr>
    </w:div>
    <w:div w:id="1379353924">
      <w:bodyDiv w:val="1"/>
      <w:marLeft w:val="0"/>
      <w:marRight w:val="0"/>
      <w:marTop w:val="0"/>
      <w:marBottom w:val="0"/>
      <w:divBdr>
        <w:top w:val="none" w:sz="0" w:space="0" w:color="auto"/>
        <w:left w:val="none" w:sz="0" w:space="0" w:color="auto"/>
        <w:bottom w:val="none" w:sz="0" w:space="0" w:color="auto"/>
        <w:right w:val="none" w:sz="0" w:space="0" w:color="auto"/>
      </w:divBdr>
    </w:div>
    <w:div w:id="1668361348">
      <w:bodyDiv w:val="1"/>
      <w:marLeft w:val="0"/>
      <w:marRight w:val="0"/>
      <w:marTop w:val="0"/>
      <w:marBottom w:val="0"/>
      <w:divBdr>
        <w:top w:val="none" w:sz="0" w:space="0" w:color="auto"/>
        <w:left w:val="none" w:sz="0" w:space="0" w:color="auto"/>
        <w:bottom w:val="none" w:sz="0" w:space="0" w:color="auto"/>
        <w:right w:val="none" w:sz="0" w:space="0" w:color="auto"/>
      </w:divBdr>
    </w:div>
    <w:div w:id="1671134067">
      <w:bodyDiv w:val="1"/>
      <w:marLeft w:val="0"/>
      <w:marRight w:val="0"/>
      <w:marTop w:val="0"/>
      <w:marBottom w:val="0"/>
      <w:divBdr>
        <w:top w:val="none" w:sz="0" w:space="0" w:color="auto"/>
        <w:left w:val="none" w:sz="0" w:space="0" w:color="auto"/>
        <w:bottom w:val="none" w:sz="0" w:space="0" w:color="auto"/>
        <w:right w:val="none" w:sz="0" w:space="0" w:color="auto"/>
      </w:divBdr>
    </w:div>
    <w:div w:id="1818842613">
      <w:bodyDiv w:val="1"/>
      <w:marLeft w:val="0"/>
      <w:marRight w:val="0"/>
      <w:marTop w:val="0"/>
      <w:marBottom w:val="0"/>
      <w:divBdr>
        <w:top w:val="none" w:sz="0" w:space="0" w:color="auto"/>
        <w:left w:val="none" w:sz="0" w:space="0" w:color="auto"/>
        <w:bottom w:val="none" w:sz="0" w:space="0" w:color="auto"/>
        <w:right w:val="none" w:sz="0" w:space="0" w:color="auto"/>
      </w:divBdr>
    </w:div>
    <w:div w:id="1894340791">
      <w:bodyDiv w:val="1"/>
      <w:marLeft w:val="0"/>
      <w:marRight w:val="0"/>
      <w:marTop w:val="0"/>
      <w:marBottom w:val="0"/>
      <w:divBdr>
        <w:top w:val="none" w:sz="0" w:space="0" w:color="auto"/>
        <w:left w:val="none" w:sz="0" w:space="0" w:color="auto"/>
        <w:bottom w:val="none" w:sz="0" w:space="0" w:color="auto"/>
        <w:right w:val="none" w:sz="0" w:space="0" w:color="auto"/>
      </w:divBdr>
    </w:div>
    <w:div w:id="1964265650">
      <w:bodyDiv w:val="1"/>
      <w:marLeft w:val="0"/>
      <w:marRight w:val="0"/>
      <w:marTop w:val="0"/>
      <w:marBottom w:val="0"/>
      <w:divBdr>
        <w:top w:val="none" w:sz="0" w:space="0" w:color="auto"/>
        <w:left w:val="none" w:sz="0" w:space="0" w:color="auto"/>
        <w:bottom w:val="none" w:sz="0" w:space="0" w:color="auto"/>
        <w:right w:val="none" w:sz="0" w:space="0" w:color="auto"/>
      </w:divBdr>
    </w:div>
    <w:div w:id="2112242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llamk\AppData\Local\Microsoft\Windows\INetCache\Content.Outlook\IX6KHSBS\DSBN%20Agenda%2020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9461d9e-db05-4b82-940f-9471883dd297">
      <Terms xmlns="http://schemas.microsoft.com/office/infopath/2007/PartnerControls"/>
    </lcf76f155ced4ddcb4097134ff3c332f>
    <TaxCatchAll xmlns="4c3ed197-50cf-4890-9199-dd369e2892df"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412241CED95B7459D5AC50311F49ED9" ma:contentTypeVersion="15" ma:contentTypeDescription="Create a new document." ma:contentTypeScope="" ma:versionID="2476f1180635c8e02724327135e2250d">
  <xsd:schema xmlns:xsd="http://www.w3.org/2001/XMLSchema" xmlns:xs="http://www.w3.org/2001/XMLSchema" xmlns:p="http://schemas.microsoft.com/office/2006/metadata/properties" xmlns:ns2="29461d9e-db05-4b82-940f-9471883dd297" xmlns:ns3="4c3ed197-50cf-4890-9199-dd369e2892df" targetNamespace="http://schemas.microsoft.com/office/2006/metadata/properties" ma:root="true" ma:fieldsID="5a3261e68b78795512e178d4f5e5918b" ns2:_="" ns3:_="">
    <xsd:import namespace="29461d9e-db05-4b82-940f-9471883dd297"/>
    <xsd:import namespace="4c3ed197-50cf-4890-9199-dd369e2892d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461d9e-db05-4b82-940f-9471883dd2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72f6864-34ae-40dd-96ed-7318445b2b85"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3ed197-50cf-4890-9199-dd369e2892d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3d8b6681-3713-4804-8873-0bf6e48d840c}" ma:internalName="TaxCatchAll" ma:showField="CatchAllData" ma:web="4c3ed197-50cf-4890-9199-dd369e2892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F94F56-340A-4DE1-860A-1FDE7A10F534}">
  <ds:schemaRefs>
    <ds:schemaRef ds:uri="http://schemas.microsoft.com/sharepoint/v3/contenttype/forms"/>
  </ds:schemaRefs>
</ds:datastoreItem>
</file>

<file path=customXml/itemProps2.xml><?xml version="1.0" encoding="utf-8"?>
<ds:datastoreItem xmlns:ds="http://schemas.openxmlformats.org/officeDocument/2006/customXml" ds:itemID="{4569E28C-778F-4D8C-92DC-0E336EDB69E7}">
  <ds:schemaRefs>
    <ds:schemaRef ds:uri="http://schemas.microsoft.com/office/2006/metadata/properties"/>
    <ds:schemaRef ds:uri="http://schemas.microsoft.com/office/infopath/2007/PartnerControls"/>
    <ds:schemaRef ds:uri="29461d9e-db05-4b82-940f-9471883dd297"/>
    <ds:schemaRef ds:uri="4c3ed197-50cf-4890-9199-dd369e2892df"/>
  </ds:schemaRefs>
</ds:datastoreItem>
</file>

<file path=customXml/itemProps3.xml><?xml version="1.0" encoding="utf-8"?>
<ds:datastoreItem xmlns:ds="http://schemas.openxmlformats.org/officeDocument/2006/customXml" ds:itemID="{220330CC-AAFB-4A2E-AD77-B3D948D4257A}">
  <ds:schemaRefs>
    <ds:schemaRef ds:uri="http://schemas.openxmlformats.org/officeDocument/2006/bibliography"/>
  </ds:schemaRefs>
</ds:datastoreItem>
</file>

<file path=customXml/itemProps4.xml><?xml version="1.0" encoding="utf-8"?>
<ds:datastoreItem xmlns:ds="http://schemas.openxmlformats.org/officeDocument/2006/customXml" ds:itemID="{D6CC03D0-DA29-48E0-B769-AB2EE98AAB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461d9e-db05-4b82-940f-9471883dd297"/>
    <ds:schemaRef ds:uri="4c3ed197-50cf-4890-9199-dd369e2892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DSBN Agenda 2020</Template>
  <TotalTime>165</TotalTime>
  <Pages>2</Pages>
  <Words>654</Words>
  <Characters>3729</Characters>
  <Application>Microsoft Office Word</Application>
  <DocSecurity>0</DocSecurity>
  <Lines>31</Lines>
  <Paragraphs>8</Paragraphs>
  <ScaleCrop>false</ScaleCrop>
  <Company/>
  <LinksUpToDate>false</LinksUpToDate>
  <CharactersWithSpaces>4375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Yielding, Kim</dc:creator>
  <cp:keywords/>
  <dc:description/>
  <cp:lastModifiedBy>McGugan, Jennifer</cp:lastModifiedBy>
  <cp:revision>122</cp:revision>
  <cp:lastPrinted>2025-05-13T02:18:00Z</cp:lastPrinted>
  <dcterms:created xsi:type="dcterms:W3CDTF">2026-02-12T06:57:00Z</dcterms:created>
  <dcterms:modified xsi:type="dcterms:W3CDTF">2026-02-20T16:47:00Z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0x0101004412241CED95B7459D5AC50311F49ED9</vt:lpwstr>
  </property>
  <property fmtid="{D5CDD505-2E9C-101B-9397-08002B2CF9AE}" pid="3" name="GrammarlyDocumentId">
    <vt:lpwstr>889d3097504c1038ade240587cf2899e5c064eac62b09b2e9d73cff702d8386d</vt:lpwstr>
  </property>
  <property fmtid="{D5CDD505-2E9C-101B-9397-08002B2CF9AE}" pid="4" name="MediaServiceImageTags">
    <vt:lpwstr/>
  </property>
  <property fmtid="{D5CDD505-2E9C-101B-9397-08002B2CF9AE}" pid="5" name="MSIP_Label_eb2e77fb-ffa4-4989-8216-bb3dcc86502e_Enabled">
    <vt:lpwstr>true</vt:lpwstr>
  </property>
  <property fmtid="{D5CDD505-2E9C-101B-9397-08002B2CF9AE}" pid="6" name="MSIP_Label_eb2e77fb-ffa4-4989-8216-bb3dcc86502e_SetDate">
    <vt:lpwstr>2025-04-16T16:18:22Z</vt:lpwstr>
  </property>
  <property fmtid="{D5CDD505-2E9C-101B-9397-08002B2CF9AE}" pid="7" name="MSIP_Label_eb2e77fb-ffa4-4989-8216-bb3dcc86502e_Method">
    <vt:lpwstr>Standard</vt:lpwstr>
  </property>
  <property fmtid="{D5CDD505-2E9C-101B-9397-08002B2CF9AE}" pid="8" name="MSIP_Label_eb2e77fb-ffa4-4989-8216-bb3dcc86502e_Name">
    <vt:lpwstr>eb2e77fb-ffa4-4989-8216-bb3dcc86502e</vt:lpwstr>
  </property>
  <property fmtid="{D5CDD505-2E9C-101B-9397-08002B2CF9AE}" pid="9" name="MSIP_Label_eb2e77fb-ffa4-4989-8216-bb3dcc86502e_SiteId">
    <vt:lpwstr>b2742784-17c4-4384-8bf3-e36aab48765c</vt:lpwstr>
  </property>
  <property fmtid="{D5CDD505-2E9C-101B-9397-08002B2CF9AE}" pid="10" name="MSIP_Label_eb2e77fb-ffa4-4989-8216-bb3dcc86502e_ActionId">
    <vt:lpwstr>6a503c2a-a0dc-4b49-b80d-7a981d98bcc0</vt:lpwstr>
  </property>
  <property fmtid="{D5CDD505-2E9C-101B-9397-08002B2CF9AE}" pid="11" name="MSIP_Label_eb2e77fb-ffa4-4989-8216-bb3dcc86502e_ContentBits">
    <vt:lpwstr>0</vt:lpwstr>
  </property>
  <property fmtid="{D5CDD505-2E9C-101B-9397-08002B2CF9AE}" pid="12" name="MSIP_Label_eb2e77fb-ffa4-4989-8216-bb3dcc86502e_Tag">
    <vt:lpwstr>10, 3, 0, 2</vt:lpwstr>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y fmtid="{D5CDD505-2E9C-101B-9397-08002B2CF9AE}" pid="18" name="xd_Signature">
    <vt:bool>false</vt:bool>
  </property>
  <property fmtid="{D5CDD505-2E9C-101B-9397-08002B2CF9AE}" pid="19" name="docLang">
    <vt:lpwstr>en</vt:lpwstr>
  </property>
</Properties>
</file>